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80" w:type="dxa"/>
        <w:tblCellMar>
          <w:left w:w="29" w:type="dxa"/>
          <w:right w:w="115" w:type="dxa"/>
        </w:tblCellMar>
        <w:tblLook w:val="0000" w:firstRow="0" w:lastRow="0" w:firstColumn="0" w:lastColumn="0" w:noHBand="0" w:noVBand="0"/>
      </w:tblPr>
      <w:tblGrid>
        <w:gridCol w:w="10080"/>
      </w:tblGrid>
      <w:tr w:rsidR="00953044" w:rsidRPr="008D7037" w14:paraId="7DFB2603" w14:textId="77777777" w:rsidTr="009B2C70">
        <w:tc>
          <w:tcPr>
            <w:tcW w:w="10080" w:type="dxa"/>
            <w:vAlign w:val="center"/>
          </w:tcPr>
          <w:p w14:paraId="7E32CD4E" w14:textId="4B1D7E35" w:rsidR="00BC23EB" w:rsidRPr="009247D3" w:rsidRDefault="002B642C" w:rsidP="00A761FF">
            <w:pPr>
              <w:pStyle w:val="Agenda"/>
              <w:spacing w:before="0" w:after="120"/>
              <w:rPr>
                <w:szCs w:val="56"/>
              </w:rPr>
            </w:pPr>
            <w:bookmarkStart w:id="0" w:name="Title_and_Date"/>
            <w:r>
              <w:rPr>
                <w:szCs w:val="56"/>
              </w:rPr>
              <w:t>Antelope Users Group 2025 Meeting</w:t>
            </w:r>
          </w:p>
        </w:tc>
      </w:tr>
      <w:tr w:rsidR="00953044" w:rsidRPr="008D7037" w14:paraId="1EBB9B71" w14:textId="77777777" w:rsidTr="009B2C70">
        <w:trPr>
          <w:trHeight w:val="1080"/>
        </w:trPr>
        <w:tc>
          <w:tcPr>
            <w:tcW w:w="10080" w:type="dxa"/>
          </w:tcPr>
          <w:p w14:paraId="26EE4AE3" w14:textId="615679A2" w:rsidR="00953044" w:rsidRPr="009247D3" w:rsidRDefault="002B642C" w:rsidP="009247D3">
            <w:pPr>
              <w:pStyle w:val="Heading1"/>
            </w:pPr>
            <w:r>
              <w:t>September 15-18, 2025</w:t>
            </w:r>
          </w:p>
        </w:tc>
      </w:tr>
      <w:bookmarkEnd w:id="0"/>
      <w:tr w:rsidR="00354255" w:rsidRPr="00C37B23" w14:paraId="25169DE9" w14:textId="77777777" w:rsidTr="008D4F80">
        <w:tblPrEx>
          <w:jc w:val="center"/>
          <w:tblBorders>
            <w:top w:val="single" w:sz="8" w:space="0" w:color="auto"/>
            <w:bottom w:val="single" w:sz="8" w:space="0" w:color="auto"/>
          </w:tblBorders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80" w:type="dxa"/>
            <w:tcBorders>
              <w:top w:val="nil"/>
              <w:bottom w:val="single" w:sz="12" w:space="0" w:color="8DC340"/>
            </w:tcBorders>
            <w:vAlign w:val="center"/>
          </w:tcPr>
          <w:p w14:paraId="1E4701A3" w14:textId="4D851577" w:rsidR="00354255" w:rsidRPr="00C37B23" w:rsidRDefault="00354255" w:rsidP="00FB1330">
            <w:pPr>
              <w:pStyle w:val="Attire"/>
              <w:rPr>
                <w:b w:val="0"/>
                <w:sz w:val="20"/>
                <w:szCs w:val="20"/>
              </w:rPr>
            </w:pPr>
          </w:p>
        </w:tc>
      </w:tr>
      <w:tr w:rsidR="00354255" w:rsidRPr="00FB1330" w14:paraId="059DC6D6" w14:textId="77777777" w:rsidTr="008D4F80">
        <w:tblPrEx>
          <w:jc w:val="center"/>
          <w:tblBorders>
            <w:top w:val="single" w:sz="8" w:space="0" w:color="auto"/>
            <w:bottom w:val="single" w:sz="8" w:space="0" w:color="auto"/>
          </w:tblBorders>
          <w:tblLook w:val="04A0" w:firstRow="1" w:lastRow="0" w:firstColumn="1" w:lastColumn="0" w:noHBand="0" w:noVBand="1"/>
        </w:tblPrEx>
        <w:trPr>
          <w:trHeight w:val="394"/>
          <w:jc w:val="center"/>
        </w:trPr>
        <w:tc>
          <w:tcPr>
            <w:tcW w:w="10080" w:type="dxa"/>
            <w:tcBorders>
              <w:top w:val="single" w:sz="12" w:space="0" w:color="8DC340"/>
              <w:bottom w:val="nil"/>
            </w:tcBorders>
            <w:vAlign w:val="center"/>
          </w:tcPr>
          <w:p w14:paraId="6FB4C95C" w14:textId="77777777" w:rsidR="00354255" w:rsidRPr="00FB1330" w:rsidRDefault="00354255" w:rsidP="00FB1330">
            <w:pPr>
              <w:pStyle w:val="Attire"/>
              <w:rPr>
                <w:b w:val="0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10080"/>
      </w:tblGrid>
      <w:tr w:rsidR="00354255" w:rsidRPr="0086438D" w14:paraId="3D0FC3BE" w14:textId="77777777" w:rsidTr="009B2C70">
        <w:trPr>
          <w:trHeight w:val="378"/>
        </w:trPr>
        <w:tc>
          <w:tcPr>
            <w:tcW w:w="10080" w:type="dxa"/>
          </w:tcPr>
          <w:p w14:paraId="10E1AF53" w14:textId="339A3D26" w:rsidR="00354255" w:rsidRPr="00FB1330" w:rsidRDefault="00354255" w:rsidP="00FB1330">
            <w:pPr>
              <w:pStyle w:val="Guest"/>
              <w:spacing w:before="160"/>
              <w:ind w:left="-30"/>
              <w:rPr>
                <w:szCs w:val="28"/>
              </w:rPr>
            </w:pPr>
          </w:p>
        </w:tc>
      </w:tr>
      <w:tr w:rsidR="00354255" w:rsidRPr="0086438D" w14:paraId="2A413127" w14:textId="77777777" w:rsidTr="009B2C70">
        <w:tc>
          <w:tcPr>
            <w:tcW w:w="10080" w:type="dxa"/>
          </w:tcPr>
          <w:p w14:paraId="20D51988" w14:textId="3F28B611" w:rsidR="00354255" w:rsidRPr="00FB1330" w:rsidRDefault="00354255" w:rsidP="00944EF8">
            <w:pPr>
              <w:pStyle w:val="GuestTitle"/>
            </w:pPr>
          </w:p>
        </w:tc>
      </w:tr>
      <w:tr w:rsidR="008B01C8" w:rsidRPr="0086438D" w14:paraId="113668B7" w14:textId="77777777" w:rsidTr="009B2C70">
        <w:trPr>
          <w:trHeight w:val="378"/>
        </w:trPr>
        <w:tc>
          <w:tcPr>
            <w:tcW w:w="10080" w:type="dxa"/>
          </w:tcPr>
          <w:p w14:paraId="2207683B" w14:textId="17DD8D29" w:rsidR="008B01C8" w:rsidRPr="00FB1330" w:rsidRDefault="008B01C8" w:rsidP="00FB1330">
            <w:pPr>
              <w:pStyle w:val="Guest"/>
              <w:spacing w:before="160"/>
              <w:ind w:left="-30"/>
              <w:rPr>
                <w:szCs w:val="28"/>
              </w:rPr>
            </w:pPr>
          </w:p>
        </w:tc>
      </w:tr>
      <w:tr w:rsidR="008B01C8" w:rsidRPr="0086438D" w14:paraId="37930900" w14:textId="77777777" w:rsidTr="009B2C70">
        <w:tc>
          <w:tcPr>
            <w:tcW w:w="10080" w:type="dxa"/>
          </w:tcPr>
          <w:p w14:paraId="6F5C00AE" w14:textId="297D0F59" w:rsidR="005D04DC" w:rsidRPr="005D04DC" w:rsidRDefault="005D04DC" w:rsidP="005D04DC">
            <w:pPr>
              <w:pStyle w:val="GuestTitle"/>
            </w:pPr>
          </w:p>
        </w:tc>
      </w:tr>
    </w:tbl>
    <w:p w14:paraId="1ECD0D29" w14:textId="77777777" w:rsidR="00392FA7" w:rsidRDefault="00392FA7" w:rsidP="00773907"/>
    <w:p w14:paraId="3B7E8E4C" w14:textId="77777777" w:rsidR="004866DB" w:rsidRDefault="00392FA7" w:rsidP="00722AFC">
      <w:r>
        <w:br w:type="page"/>
      </w:r>
    </w:p>
    <w:p w14:paraId="0125E07D" w14:textId="1409A7B6" w:rsidR="00AE2424" w:rsidRPr="00AE2424" w:rsidRDefault="002B642C" w:rsidP="00AE2424">
      <w:pPr>
        <w:pStyle w:val="Agenda-Date"/>
      </w:pPr>
      <w:r>
        <w:lastRenderedPageBreak/>
        <w:t>September 15</w:t>
      </w:r>
      <w:r w:rsidRPr="002B642C">
        <w:rPr>
          <w:vertAlign w:val="superscript"/>
        </w:rPr>
        <w:t>th</w:t>
      </w:r>
      <w:r>
        <w:t>, 2025</w:t>
      </w:r>
    </w:p>
    <w:p w14:paraId="2521DDF3" w14:textId="09486FAA" w:rsidR="00AE2424" w:rsidRPr="00AE2424" w:rsidRDefault="002B642C" w:rsidP="00AE2424">
      <w:pPr>
        <w:pStyle w:val="Agenda-Location"/>
      </w:pPr>
      <w:r>
        <w:t>Meet INL Energy Innovation Laboratory</w:t>
      </w:r>
    </w:p>
    <w:p w14:paraId="1F4C7225" w14:textId="2EBD902F" w:rsidR="00AE2424" w:rsidRPr="00AE2424" w:rsidRDefault="002B642C" w:rsidP="00AE2424">
      <w:pPr>
        <w:pStyle w:val="Agenda-SubLocation"/>
      </w:pPr>
      <w:r>
        <w:t>Borah Peak Fault Scarp</w:t>
      </w:r>
    </w:p>
    <w:p w14:paraId="52C3C3A1" w14:textId="47FF4E40" w:rsidR="00AE2424" w:rsidRPr="00AE2424" w:rsidRDefault="00AE2424" w:rsidP="00AE2424">
      <w:pPr>
        <w:pStyle w:val="Agenda-LineItem"/>
      </w:pPr>
      <w:r w:rsidRPr="00AE2424">
        <w:t>0</w:t>
      </w:r>
      <w:r w:rsidR="002B642C">
        <w:t>8</w:t>
      </w:r>
      <w:r w:rsidRPr="00AE2424">
        <w:t>:00</w:t>
      </w:r>
      <w:r w:rsidRPr="00AE2424">
        <w:tab/>
      </w:r>
      <w:r w:rsidR="002B642C">
        <w:t>Meet in Parking Lot</w:t>
      </w:r>
      <w:r w:rsidRPr="00AE2424">
        <w:tab/>
      </w:r>
      <w:r w:rsidR="002B4403">
        <w:t>All Participants</w:t>
      </w:r>
    </w:p>
    <w:p w14:paraId="23CACC10" w14:textId="77777777" w:rsidR="002B4403" w:rsidRDefault="002B4403" w:rsidP="005B4C17">
      <w:pPr>
        <w:pStyle w:val="Agenda-LineItem"/>
      </w:pPr>
    </w:p>
    <w:p w14:paraId="748D2271" w14:textId="26158CE4" w:rsidR="00AE2424" w:rsidRPr="00AE2424" w:rsidRDefault="00AE2424" w:rsidP="005B4C17">
      <w:pPr>
        <w:pStyle w:val="Agenda-LineItem"/>
      </w:pPr>
      <w:r w:rsidRPr="00AE2424">
        <w:t>0</w:t>
      </w:r>
      <w:r w:rsidR="002B642C">
        <w:t>8</w:t>
      </w:r>
      <w:r w:rsidRPr="00AE2424">
        <w:t>:</w:t>
      </w:r>
      <w:r w:rsidR="002B642C">
        <w:t>3</w:t>
      </w:r>
      <w:r w:rsidRPr="00AE2424">
        <w:t>0</w:t>
      </w:r>
      <w:r w:rsidRPr="00AE2424">
        <w:tab/>
      </w:r>
      <w:r w:rsidR="002B642C">
        <w:t>Depart</w:t>
      </w:r>
      <w:r w:rsidRPr="00AE2424">
        <w:tab/>
      </w:r>
      <w:r w:rsidR="002B4403">
        <w:t>All Participants</w:t>
      </w:r>
    </w:p>
    <w:p w14:paraId="5A20597A" w14:textId="77777777" w:rsidR="002B4403" w:rsidRDefault="002B4403" w:rsidP="005B4C17">
      <w:pPr>
        <w:pStyle w:val="Agenda-LineItem"/>
      </w:pPr>
    </w:p>
    <w:p w14:paraId="235232D2" w14:textId="77777777" w:rsidR="002B4403" w:rsidRDefault="002B4403" w:rsidP="002B4403">
      <w:pPr>
        <w:pStyle w:val="Agenda-LineItem"/>
      </w:pPr>
      <w:r>
        <w:t>10</w:t>
      </w:r>
      <w:r w:rsidR="00AE2424" w:rsidRPr="00AE2424">
        <w:t>:</w:t>
      </w:r>
      <w:r>
        <w:t>3</w:t>
      </w:r>
      <w:r w:rsidR="00AE2424" w:rsidRPr="00AE2424">
        <w:t>0</w:t>
      </w:r>
      <w:r w:rsidR="00AE2424" w:rsidRPr="00AE2424">
        <w:tab/>
      </w:r>
      <w:r>
        <w:t>Arrival at Borah Peak Site</w:t>
      </w:r>
      <w:r w:rsidR="00AE2424" w:rsidRPr="00AE2424">
        <w:tab/>
      </w:r>
      <w:r>
        <w:t>All Participants</w:t>
      </w:r>
    </w:p>
    <w:p w14:paraId="4180EC93" w14:textId="77777777" w:rsidR="002B4403" w:rsidRDefault="002B4403" w:rsidP="002B4403">
      <w:pPr>
        <w:pStyle w:val="Agenda-LineItem"/>
      </w:pPr>
    </w:p>
    <w:p w14:paraId="0308339E" w14:textId="53A14BC6" w:rsidR="00AE2424" w:rsidRPr="00AE2424" w:rsidRDefault="002B4403" w:rsidP="002B4403">
      <w:pPr>
        <w:pStyle w:val="Agenda-LineItem"/>
      </w:pPr>
      <w:r>
        <w:t>12</w:t>
      </w:r>
      <w:r w:rsidR="00AE2424" w:rsidRPr="00AE2424">
        <w:t>:00</w:t>
      </w:r>
      <w:r w:rsidR="00AE2424" w:rsidRPr="00AE2424">
        <w:tab/>
      </w:r>
      <w:r>
        <w:t>Depart</w:t>
      </w:r>
      <w:r w:rsidR="00AE2424" w:rsidRPr="00AE2424">
        <w:tab/>
      </w:r>
      <w:r>
        <w:t>All Participants</w:t>
      </w:r>
    </w:p>
    <w:p w14:paraId="57F3429C" w14:textId="07316CD2" w:rsidR="00FB5B48" w:rsidRDefault="00FB5B48" w:rsidP="002B4403">
      <w:pPr>
        <w:pStyle w:val="Secondarylineitem"/>
        <w:ind w:left="0" w:firstLine="0"/>
      </w:pPr>
    </w:p>
    <w:p w14:paraId="6B2F06B4" w14:textId="5119A3AA" w:rsidR="002B4403" w:rsidRDefault="002B4403" w:rsidP="002B4403">
      <w:pPr>
        <w:pStyle w:val="Agenda-LineItem"/>
      </w:pPr>
      <w:r>
        <w:t>1</w:t>
      </w:r>
      <w:r>
        <w:t>3</w:t>
      </w:r>
      <w:r w:rsidRPr="00AE2424">
        <w:t>:00</w:t>
      </w:r>
      <w:r w:rsidRPr="00AE2424">
        <w:tab/>
      </w:r>
      <w:r>
        <w:t>Arco for Lunch</w:t>
      </w:r>
      <w:r w:rsidRPr="00AE2424">
        <w:tab/>
      </w:r>
      <w:r>
        <w:t>All Participants</w:t>
      </w:r>
    </w:p>
    <w:p w14:paraId="61E7E996" w14:textId="77777777" w:rsidR="002B4403" w:rsidRDefault="002B4403" w:rsidP="002B4403">
      <w:pPr>
        <w:pStyle w:val="Agenda-Title"/>
      </w:pPr>
    </w:p>
    <w:p w14:paraId="3D4AF922" w14:textId="6C945A09" w:rsidR="002B4403" w:rsidRDefault="002B4403" w:rsidP="002B4403">
      <w:pPr>
        <w:pStyle w:val="Agenda-LineItem"/>
      </w:pPr>
      <w:r>
        <w:t>1</w:t>
      </w:r>
      <w:r>
        <w:t>4</w:t>
      </w:r>
      <w:r w:rsidRPr="00AE2424">
        <w:t>:00</w:t>
      </w:r>
      <w:r w:rsidRPr="00AE2424">
        <w:tab/>
      </w:r>
      <w:r>
        <w:t>Depart</w:t>
      </w:r>
      <w:r w:rsidRPr="00AE2424">
        <w:tab/>
      </w:r>
      <w:r>
        <w:t>All Participants</w:t>
      </w:r>
    </w:p>
    <w:p w14:paraId="78AF69CB" w14:textId="77777777" w:rsidR="002B4403" w:rsidRDefault="002B4403" w:rsidP="002B4403">
      <w:pPr>
        <w:pStyle w:val="Agenda-Title"/>
      </w:pPr>
    </w:p>
    <w:p w14:paraId="5FC04891" w14:textId="60F14EDE" w:rsidR="002B4403" w:rsidRPr="00AE2424" w:rsidRDefault="002B4403" w:rsidP="002B4403">
      <w:pPr>
        <w:pStyle w:val="Agenda-LineItem"/>
      </w:pPr>
      <w:r>
        <w:t>1</w:t>
      </w:r>
      <w:r>
        <w:t>6</w:t>
      </w:r>
      <w:r w:rsidRPr="00AE2424">
        <w:t>:00</w:t>
      </w:r>
      <w:r w:rsidRPr="00AE2424">
        <w:tab/>
      </w:r>
      <w:r>
        <w:t>Arrive in Idaho Falls</w:t>
      </w:r>
      <w:r w:rsidRPr="00AE2424">
        <w:tab/>
      </w:r>
      <w:r>
        <w:t>All Participants</w:t>
      </w:r>
    </w:p>
    <w:p w14:paraId="04B2F07B" w14:textId="77777777" w:rsidR="002B4403" w:rsidRDefault="002B4403" w:rsidP="002B4403">
      <w:pPr>
        <w:pStyle w:val="Agenda-LineItem"/>
      </w:pPr>
    </w:p>
    <w:p w14:paraId="0F16769F" w14:textId="77777777" w:rsidR="002B4403" w:rsidRDefault="002B4403" w:rsidP="002B4403">
      <w:pPr>
        <w:pStyle w:val="Agenda-Title"/>
      </w:pPr>
    </w:p>
    <w:p w14:paraId="5C1FBB94" w14:textId="77777777" w:rsidR="002B4403" w:rsidRDefault="002B4403" w:rsidP="002B4403">
      <w:pPr>
        <w:pStyle w:val="Agenda-LineItem"/>
      </w:pPr>
    </w:p>
    <w:p w14:paraId="7494FF4D" w14:textId="77777777" w:rsidR="002B4403" w:rsidRDefault="002B4403" w:rsidP="002B4403">
      <w:pPr>
        <w:pStyle w:val="Agenda-Title"/>
      </w:pPr>
    </w:p>
    <w:p w14:paraId="5F12879D" w14:textId="77777777" w:rsidR="002B4403" w:rsidRDefault="002B4403" w:rsidP="002B4403">
      <w:pPr>
        <w:pStyle w:val="Agenda-LineItem"/>
      </w:pPr>
    </w:p>
    <w:p w14:paraId="6CDBBF84" w14:textId="77777777" w:rsidR="002B4403" w:rsidRDefault="002B4403" w:rsidP="002B4403">
      <w:pPr>
        <w:pStyle w:val="Agenda-Title"/>
      </w:pPr>
    </w:p>
    <w:p w14:paraId="053AFD1E" w14:textId="77777777" w:rsidR="002B4403" w:rsidRDefault="002B4403" w:rsidP="002B4403">
      <w:pPr>
        <w:pStyle w:val="Agenda-LineItem"/>
      </w:pPr>
    </w:p>
    <w:p w14:paraId="69951B66" w14:textId="77777777" w:rsidR="002B4403" w:rsidRDefault="002B4403" w:rsidP="002B4403">
      <w:pPr>
        <w:pStyle w:val="Agenda-Title"/>
      </w:pPr>
    </w:p>
    <w:p w14:paraId="42B98140" w14:textId="77777777" w:rsidR="002B4403" w:rsidRDefault="002B4403" w:rsidP="002B4403">
      <w:pPr>
        <w:pStyle w:val="Agenda-LineItem"/>
      </w:pPr>
    </w:p>
    <w:p w14:paraId="5D0343FC" w14:textId="77777777" w:rsidR="002B4403" w:rsidRDefault="002B4403" w:rsidP="002B4403">
      <w:pPr>
        <w:pStyle w:val="Agenda-Title"/>
      </w:pPr>
    </w:p>
    <w:p w14:paraId="6E519A6F" w14:textId="77777777" w:rsidR="002B4403" w:rsidRDefault="002B4403" w:rsidP="002B4403">
      <w:pPr>
        <w:pStyle w:val="Agenda-LineItem"/>
      </w:pPr>
    </w:p>
    <w:p w14:paraId="1BFD04A7" w14:textId="77777777" w:rsidR="002B4403" w:rsidRDefault="002B4403" w:rsidP="002B4403">
      <w:pPr>
        <w:pStyle w:val="Agenda-Title"/>
      </w:pPr>
    </w:p>
    <w:p w14:paraId="57857EFE" w14:textId="77777777" w:rsidR="002B4403" w:rsidRDefault="002B4403" w:rsidP="002B4403">
      <w:pPr>
        <w:pStyle w:val="Agenda-LineItem"/>
      </w:pPr>
    </w:p>
    <w:p w14:paraId="57244C09" w14:textId="77777777" w:rsidR="002B4403" w:rsidRDefault="002B4403" w:rsidP="002B4403">
      <w:pPr>
        <w:pStyle w:val="Agenda-Title"/>
      </w:pPr>
    </w:p>
    <w:p w14:paraId="7A132C8D" w14:textId="77777777" w:rsidR="002B4403" w:rsidRDefault="002B4403" w:rsidP="002B4403">
      <w:pPr>
        <w:pStyle w:val="Agenda-LineItem"/>
      </w:pPr>
    </w:p>
    <w:p w14:paraId="5B269973" w14:textId="77777777" w:rsidR="002B4403" w:rsidRDefault="002B4403" w:rsidP="002B4403">
      <w:pPr>
        <w:pStyle w:val="Agenda-Title"/>
      </w:pPr>
    </w:p>
    <w:p w14:paraId="26FCB856" w14:textId="77777777" w:rsidR="002B4403" w:rsidRDefault="002B4403" w:rsidP="002B4403">
      <w:pPr>
        <w:pStyle w:val="Agenda-LineItem"/>
      </w:pPr>
    </w:p>
    <w:p w14:paraId="38DC906E" w14:textId="77777777" w:rsidR="002B4403" w:rsidRDefault="002B4403" w:rsidP="002B4403">
      <w:pPr>
        <w:pStyle w:val="Agenda-Title"/>
      </w:pPr>
    </w:p>
    <w:p w14:paraId="38AF9503" w14:textId="77777777" w:rsidR="002B4403" w:rsidRDefault="002B4403" w:rsidP="002B4403">
      <w:pPr>
        <w:pStyle w:val="Agenda-LineItem"/>
      </w:pPr>
    </w:p>
    <w:p w14:paraId="33220384" w14:textId="77777777" w:rsidR="002B4403" w:rsidRDefault="002B4403" w:rsidP="002B4403">
      <w:pPr>
        <w:pStyle w:val="Agenda-Title"/>
      </w:pPr>
    </w:p>
    <w:p w14:paraId="4B9803C6" w14:textId="77777777" w:rsidR="002B4403" w:rsidRDefault="002B4403" w:rsidP="002B4403">
      <w:pPr>
        <w:pStyle w:val="Agenda-LineItem"/>
      </w:pPr>
    </w:p>
    <w:p w14:paraId="1A6AA90F" w14:textId="77777777" w:rsidR="002B4403" w:rsidRDefault="002B4403" w:rsidP="002B4403">
      <w:pPr>
        <w:pStyle w:val="Agenda-Title"/>
      </w:pPr>
    </w:p>
    <w:p w14:paraId="3FC81A53" w14:textId="77777777" w:rsidR="002B4403" w:rsidRDefault="002B4403" w:rsidP="002B4403">
      <w:pPr>
        <w:pStyle w:val="Agenda-LineItem"/>
      </w:pPr>
    </w:p>
    <w:p w14:paraId="682B0097" w14:textId="77777777" w:rsidR="002B4403" w:rsidRDefault="002B4403" w:rsidP="002B4403">
      <w:pPr>
        <w:pStyle w:val="Agenda-Title"/>
      </w:pPr>
    </w:p>
    <w:p w14:paraId="49984EE6" w14:textId="77777777" w:rsidR="002B4403" w:rsidRDefault="002B4403" w:rsidP="002B4403">
      <w:pPr>
        <w:pStyle w:val="Agenda-LineItem"/>
      </w:pPr>
    </w:p>
    <w:p w14:paraId="6B6137AD" w14:textId="77777777" w:rsidR="002B4403" w:rsidRDefault="002B4403" w:rsidP="002B4403">
      <w:pPr>
        <w:pStyle w:val="Agenda-Title"/>
      </w:pPr>
    </w:p>
    <w:p w14:paraId="58A44245" w14:textId="77777777" w:rsidR="002B4403" w:rsidRDefault="002B4403" w:rsidP="002B4403">
      <w:pPr>
        <w:pStyle w:val="Agenda-LineItem"/>
      </w:pPr>
    </w:p>
    <w:p w14:paraId="7E9C0164" w14:textId="77777777" w:rsidR="002B4403" w:rsidRDefault="002B4403" w:rsidP="002B4403">
      <w:pPr>
        <w:pStyle w:val="Agenda-Title"/>
      </w:pPr>
    </w:p>
    <w:p w14:paraId="6EF37354" w14:textId="77777777" w:rsidR="002B4403" w:rsidRDefault="002B4403" w:rsidP="002B4403">
      <w:pPr>
        <w:pStyle w:val="Agenda-LineItem"/>
      </w:pPr>
    </w:p>
    <w:p w14:paraId="61EFF9C4" w14:textId="77777777" w:rsidR="002B4403" w:rsidRDefault="002B4403" w:rsidP="002B4403">
      <w:pPr>
        <w:pStyle w:val="Agenda-Title"/>
      </w:pPr>
    </w:p>
    <w:p w14:paraId="1500CED6" w14:textId="77777777" w:rsidR="002B4403" w:rsidRPr="002B4403" w:rsidRDefault="002B4403" w:rsidP="002B4403">
      <w:pPr>
        <w:pStyle w:val="Agenda-LineItem"/>
      </w:pPr>
    </w:p>
    <w:p w14:paraId="2467CDB2" w14:textId="77777777" w:rsidR="002B4403" w:rsidRPr="002B4403" w:rsidRDefault="002B4403" w:rsidP="002B4403">
      <w:pPr>
        <w:pStyle w:val="Agenda-LineItem"/>
      </w:pPr>
    </w:p>
    <w:p w14:paraId="43ADF936" w14:textId="2CB74344" w:rsidR="002B4403" w:rsidRPr="00AE2424" w:rsidRDefault="002B4403" w:rsidP="002B4403">
      <w:pPr>
        <w:pStyle w:val="Agenda-Date"/>
      </w:pPr>
      <w:r>
        <w:t>September 1</w:t>
      </w:r>
      <w:r>
        <w:t>6</w:t>
      </w:r>
      <w:r w:rsidRPr="002B642C">
        <w:rPr>
          <w:vertAlign w:val="superscript"/>
        </w:rPr>
        <w:t>th</w:t>
      </w:r>
      <w:r>
        <w:t>, 2025</w:t>
      </w:r>
    </w:p>
    <w:p w14:paraId="043E6244" w14:textId="7A3F8AD7" w:rsidR="002B4403" w:rsidRPr="00AE2424" w:rsidRDefault="002B4403" w:rsidP="002B4403">
      <w:pPr>
        <w:pStyle w:val="Agenda-Location"/>
      </w:pPr>
      <w:r>
        <w:t>INL Energy Innovation Laboratory</w:t>
      </w:r>
    </w:p>
    <w:p w14:paraId="684C6F6A" w14:textId="23047FA4" w:rsidR="002B4403" w:rsidRPr="00AE2424" w:rsidRDefault="002B4403" w:rsidP="002B4403">
      <w:pPr>
        <w:pStyle w:val="Agenda-SubLocation"/>
      </w:pPr>
      <w:r>
        <w:t>Presentation Day</w:t>
      </w:r>
    </w:p>
    <w:p w14:paraId="575B35DC" w14:textId="0120CBE2" w:rsidR="002B4403" w:rsidRPr="00AE2424" w:rsidRDefault="002B4403" w:rsidP="002B4403">
      <w:pPr>
        <w:pStyle w:val="Agenda-LineItem"/>
      </w:pPr>
      <w:r w:rsidRPr="00AE2424">
        <w:t>0</w:t>
      </w:r>
      <w:r>
        <w:t>9</w:t>
      </w:r>
      <w:r w:rsidRPr="00AE2424">
        <w:t>:00</w:t>
      </w:r>
      <w:r w:rsidRPr="00AE2424">
        <w:tab/>
      </w:r>
      <w:r>
        <w:t>Presentations</w:t>
      </w:r>
      <w:r w:rsidRPr="00AE2424">
        <w:tab/>
      </w:r>
      <w:r>
        <w:t>TBD</w:t>
      </w:r>
    </w:p>
    <w:p w14:paraId="612E1887" w14:textId="77777777" w:rsidR="002B4403" w:rsidRDefault="002B4403" w:rsidP="002B4403">
      <w:pPr>
        <w:pStyle w:val="Agenda-LineItem"/>
      </w:pPr>
    </w:p>
    <w:p w14:paraId="406FEA8E" w14:textId="604B390D" w:rsidR="002B4403" w:rsidRPr="00AE2424" w:rsidRDefault="002B4403" w:rsidP="002B4403">
      <w:pPr>
        <w:pStyle w:val="Agenda-LineItem"/>
      </w:pPr>
      <w:r>
        <w:t>10</w:t>
      </w:r>
      <w:r w:rsidRPr="00AE2424">
        <w:t>:</w:t>
      </w:r>
      <w:r>
        <w:t>15</w:t>
      </w:r>
      <w:r w:rsidRPr="00AE2424">
        <w:tab/>
      </w:r>
      <w:r>
        <w:t>Coffee Break</w:t>
      </w:r>
      <w:r w:rsidRPr="00AE2424">
        <w:tab/>
      </w:r>
      <w:r>
        <w:t>All Participants</w:t>
      </w:r>
    </w:p>
    <w:p w14:paraId="20861890" w14:textId="77777777" w:rsidR="002B4403" w:rsidRDefault="002B4403" w:rsidP="002B4403">
      <w:pPr>
        <w:pStyle w:val="Agenda-LineItem"/>
      </w:pPr>
    </w:p>
    <w:p w14:paraId="53691105" w14:textId="47FE736A" w:rsidR="002B4403" w:rsidRDefault="002B4403" w:rsidP="002B4403">
      <w:pPr>
        <w:pStyle w:val="Agenda-LineItem"/>
      </w:pPr>
      <w:r>
        <w:t>10</w:t>
      </w:r>
      <w:r w:rsidRPr="00AE2424">
        <w:t>:</w:t>
      </w:r>
      <w:r>
        <w:t>3</w:t>
      </w:r>
      <w:r w:rsidRPr="00AE2424">
        <w:t>0</w:t>
      </w:r>
      <w:r w:rsidRPr="00AE2424">
        <w:tab/>
      </w:r>
      <w:r>
        <w:t>Presentations</w:t>
      </w:r>
      <w:r w:rsidRPr="00AE2424">
        <w:tab/>
      </w:r>
      <w:r>
        <w:t>TBD</w:t>
      </w:r>
    </w:p>
    <w:p w14:paraId="00BEDC50" w14:textId="77777777" w:rsidR="002B4403" w:rsidRDefault="002B4403" w:rsidP="002B4403">
      <w:pPr>
        <w:pStyle w:val="Agenda-LineItem"/>
      </w:pPr>
    </w:p>
    <w:p w14:paraId="3516A754" w14:textId="725C5CAA" w:rsidR="002B4403" w:rsidRPr="00AE2424" w:rsidRDefault="002B4403" w:rsidP="002B4403">
      <w:pPr>
        <w:pStyle w:val="Agenda-LineItem"/>
      </w:pPr>
      <w:r>
        <w:t>1</w:t>
      </w:r>
      <w:r>
        <w:t>1</w:t>
      </w:r>
      <w:r w:rsidRPr="00AE2424">
        <w:t>:</w:t>
      </w:r>
      <w:r>
        <w:t>45</w:t>
      </w:r>
      <w:r w:rsidRPr="00AE2424">
        <w:tab/>
      </w:r>
      <w:r>
        <w:t>Off-Site Lunch</w:t>
      </w:r>
      <w:r w:rsidRPr="00AE2424">
        <w:tab/>
      </w:r>
      <w:r>
        <w:t>All Participants</w:t>
      </w:r>
    </w:p>
    <w:p w14:paraId="411E192F" w14:textId="77777777" w:rsidR="002B4403" w:rsidRDefault="002B4403" w:rsidP="002B4403">
      <w:pPr>
        <w:pStyle w:val="Secondarylineitem"/>
        <w:ind w:left="0" w:firstLine="0"/>
      </w:pPr>
    </w:p>
    <w:p w14:paraId="3AB8F2FC" w14:textId="1C525D74" w:rsidR="002B4403" w:rsidRDefault="002B4403" w:rsidP="002B4403">
      <w:pPr>
        <w:pStyle w:val="Agenda-LineItem"/>
      </w:pPr>
      <w:r>
        <w:t>1</w:t>
      </w:r>
      <w:r>
        <w:t>4</w:t>
      </w:r>
      <w:r w:rsidRPr="00AE2424">
        <w:t>:00</w:t>
      </w:r>
      <w:r w:rsidRPr="00AE2424">
        <w:tab/>
      </w:r>
      <w:r>
        <w:t>Presentations</w:t>
      </w:r>
      <w:r w:rsidRPr="00AE2424">
        <w:tab/>
      </w:r>
      <w:r>
        <w:t>TBD</w:t>
      </w:r>
    </w:p>
    <w:p w14:paraId="644E73AE" w14:textId="77777777" w:rsidR="002B4403" w:rsidRDefault="002B4403" w:rsidP="002B4403">
      <w:pPr>
        <w:pStyle w:val="Agenda-Title"/>
      </w:pPr>
    </w:p>
    <w:p w14:paraId="30B8B4A7" w14:textId="116B5334" w:rsidR="002B4403" w:rsidRDefault="002B4403" w:rsidP="002B4403">
      <w:pPr>
        <w:pStyle w:val="Agenda-LineItem"/>
      </w:pPr>
      <w:r>
        <w:t>1</w:t>
      </w:r>
      <w:r>
        <w:t>5</w:t>
      </w:r>
      <w:r w:rsidRPr="00AE2424">
        <w:t>:</w:t>
      </w:r>
      <w:r>
        <w:t>15</w:t>
      </w:r>
      <w:r w:rsidRPr="00AE2424">
        <w:tab/>
      </w:r>
      <w:r>
        <w:t>Coffee Break</w:t>
      </w:r>
      <w:r w:rsidRPr="00AE2424">
        <w:tab/>
      </w:r>
      <w:r>
        <w:t>All Participants</w:t>
      </w:r>
    </w:p>
    <w:p w14:paraId="38F7275C" w14:textId="77777777" w:rsidR="002B4403" w:rsidRDefault="002B4403" w:rsidP="002B4403">
      <w:pPr>
        <w:pStyle w:val="Agenda-Title"/>
      </w:pPr>
    </w:p>
    <w:p w14:paraId="7CADD334" w14:textId="3E5E8661" w:rsidR="002B4403" w:rsidRDefault="002B4403" w:rsidP="002B4403">
      <w:pPr>
        <w:pStyle w:val="Agenda-LineItem"/>
      </w:pPr>
      <w:r>
        <w:t>1</w:t>
      </w:r>
      <w:r>
        <w:t>5</w:t>
      </w:r>
      <w:r w:rsidRPr="00AE2424">
        <w:t>:</w:t>
      </w:r>
      <w:r>
        <w:t>3</w:t>
      </w:r>
      <w:r w:rsidRPr="00AE2424">
        <w:t>0</w:t>
      </w:r>
      <w:r w:rsidRPr="00AE2424">
        <w:tab/>
      </w:r>
      <w:r>
        <w:t>Presentations</w:t>
      </w:r>
      <w:r w:rsidRPr="00AE2424">
        <w:tab/>
      </w:r>
      <w:r>
        <w:t>TBD</w:t>
      </w:r>
    </w:p>
    <w:p w14:paraId="70144C3A" w14:textId="77777777" w:rsidR="002B4403" w:rsidRDefault="002B4403" w:rsidP="002B4403">
      <w:pPr>
        <w:pStyle w:val="Agenda-Title"/>
      </w:pPr>
    </w:p>
    <w:p w14:paraId="1AAB2ECD" w14:textId="54AA5494" w:rsidR="002B4403" w:rsidRDefault="002B4403" w:rsidP="002B4403">
      <w:pPr>
        <w:pStyle w:val="Agenda-LineItem"/>
      </w:pPr>
      <w:r>
        <w:t>1</w:t>
      </w:r>
      <w:r>
        <w:t>6</w:t>
      </w:r>
      <w:r w:rsidRPr="00AE2424">
        <w:t>:</w:t>
      </w:r>
      <w:r>
        <w:t>45</w:t>
      </w:r>
      <w:r w:rsidRPr="00AE2424">
        <w:tab/>
      </w:r>
      <w:r>
        <w:t>Adjourn</w:t>
      </w:r>
      <w:r w:rsidRPr="00AE2424">
        <w:tab/>
      </w:r>
      <w:r>
        <w:t>All Participants</w:t>
      </w:r>
    </w:p>
    <w:p w14:paraId="22FD20A3" w14:textId="77777777" w:rsidR="002B4403" w:rsidRDefault="002B4403" w:rsidP="002B4403">
      <w:pPr>
        <w:pStyle w:val="Agenda-Title"/>
      </w:pPr>
    </w:p>
    <w:p w14:paraId="2C38B80A" w14:textId="71CAFAA5" w:rsidR="002B4403" w:rsidRDefault="002B4403" w:rsidP="002B4403">
      <w:pPr>
        <w:pStyle w:val="Agenda-LineItem"/>
      </w:pPr>
      <w:r>
        <w:t>1</w:t>
      </w:r>
      <w:r w:rsidR="00247D61">
        <w:t>7</w:t>
      </w:r>
      <w:r w:rsidRPr="00AE2424">
        <w:t>:</w:t>
      </w:r>
      <w:r w:rsidR="00247D61">
        <w:t>30</w:t>
      </w:r>
      <w:r w:rsidRPr="00AE2424">
        <w:tab/>
      </w:r>
      <w:r w:rsidR="00247D61">
        <w:t>Group Dinner</w:t>
      </w:r>
      <w:r w:rsidRPr="00AE2424">
        <w:tab/>
      </w:r>
      <w:r w:rsidR="00247D61">
        <w:t>TBD</w:t>
      </w:r>
    </w:p>
    <w:p w14:paraId="2BA05D29" w14:textId="77777777" w:rsidR="00247D61" w:rsidRDefault="00247D61" w:rsidP="00247D61">
      <w:pPr>
        <w:pStyle w:val="Agenda-Title"/>
      </w:pPr>
    </w:p>
    <w:p w14:paraId="4B8346E6" w14:textId="77777777" w:rsidR="00247D61" w:rsidRDefault="00247D61" w:rsidP="00247D61">
      <w:pPr>
        <w:pStyle w:val="Agenda-LineItem"/>
      </w:pPr>
    </w:p>
    <w:p w14:paraId="719F0583" w14:textId="77777777" w:rsidR="00247D61" w:rsidRDefault="00247D61" w:rsidP="00247D61">
      <w:pPr>
        <w:pStyle w:val="Agenda-Title"/>
      </w:pPr>
    </w:p>
    <w:p w14:paraId="26691CA2" w14:textId="77777777" w:rsidR="00247D61" w:rsidRDefault="00247D61" w:rsidP="00247D61">
      <w:pPr>
        <w:pStyle w:val="Agenda-LineItem"/>
      </w:pPr>
    </w:p>
    <w:p w14:paraId="1BB1AC5C" w14:textId="77777777" w:rsidR="00247D61" w:rsidRDefault="00247D61" w:rsidP="00247D61">
      <w:pPr>
        <w:pStyle w:val="Agenda-Title"/>
      </w:pPr>
    </w:p>
    <w:p w14:paraId="256F6AA7" w14:textId="77777777" w:rsidR="00247D61" w:rsidRDefault="00247D61" w:rsidP="00247D61">
      <w:pPr>
        <w:pStyle w:val="Agenda-LineItem"/>
      </w:pPr>
    </w:p>
    <w:p w14:paraId="50E4FDA9" w14:textId="77777777" w:rsidR="00247D61" w:rsidRDefault="00247D61" w:rsidP="00247D61">
      <w:pPr>
        <w:pStyle w:val="Agenda-Title"/>
      </w:pPr>
    </w:p>
    <w:p w14:paraId="779A9473" w14:textId="77777777" w:rsidR="00247D61" w:rsidRDefault="00247D61" w:rsidP="00247D61">
      <w:pPr>
        <w:pStyle w:val="Agenda-LineItem"/>
      </w:pPr>
    </w:p>
    <w:p w14:paraId="645B9FE5" w14:textId="77777777" w:rsidR="00247D61" w:rsidRDefault="00247D61" w:rsidP="00247D61">
      <w:pPr>
        <w:pStyle w:val="Agenda-Title"/>
      </w:pPr>
    </w:p>
    <w:p w14:paraId="1154F5E2" w14:textId="77777777" w:rsidR="00247D61" w:rsidRDefault="00247D61" w:rsidP="00247D61">
      <w:pPr>
        <w:pStyle w:val="Agenda-LineItem"/>
      </w:pPr>
    </w:p>
    <w:p w14:paraId="06A44CDC" w14:textId="77777777" w:rsidR="00247D61" w:rsidRDefault="00247D61" w:rsidP="00247D61">
      <w:pPr>
        <w:pStyle w:val="Agenda-Title"/>
      </w:pPr>
    </w:p>
    <w:p w14:paraId="7A9DF54D" w14:textId="77777777" w:rsidR="00247D61" w:rsidRDefault="00247D61" w:rsidP="00247D61">
      <w:pPr>
        <w:pStyle w:val="Agenda-LineItem"/>
      </w:pPr>
    </w:p>
    <w:p w14:paraId="429D1A58" w14:textId="77777777" w:rsidR="00247D61" w:rsidRDefault="00247D61" w:rsidP="00247D61">
      <w:pPr>
        <w:pStyle w:val="Agenda-Title"/>
      </w:pPr>
    </w:p>
    <w:p w14:paraId="005D278E" w14:textId="77777777" w:rsidR="00247D61" w:rsidRDefault="00247D61" w:rsidP="00247D61">
      <w:pPr>
        <w:pStyle w:val="Agenda-LineItem"/>
      </w:pPr>
    </w:p>
    <w:p w14:paraId="2BCE4C03" w14:textId="77777777" w:rsidR="00247D61" w:rsidRDefault="00247D61" w:rsidP="00247D61">
      <w:pPr>
        <w:pStyle w:val="Agenda-Title"/>
      </w:pPr>
    </w:p>
    <w:p w14:paraId="4ACA6114" w14:textId="77777777" w:rsidR="00247D61" w:rsidRDefault="00247D61" w:rsidP="00247D61">
      <w:pPr>
        <w:pStyle w:val="Agenda-LineItem"/>
      </w:pPr>
    </w:p>
    <w:p w14:paraId="4B861BBD" w14:textId="77777777" w:rsidR="00247D61" w:rsidRDefault="00247D61" w:rsidP="00247D61">
      <w:pPr>
        <w:pStyle w:val="Agenda-Title"/>
      </w:pPr>
    </w:p>
    <w:p w14:paraId="0A0221BA" w14:textId="77777777" w:rsidR="00247D61" w:rsidRDefault="00247D61" w:rsidP="00247D61">
      <w:pPr>
        <w:pStyle w:val="Agenda-LineItem"/>
      </w:pPr>
    </w:p>
    <w:p w14:paraId="0A9E79EF" w14:textId="77777777" w:rsidR="00247D61" w:rsidRDefault="00247D61" w:rsidP="00247D61">
      <w:pPr>
        <w:pStyle w:val="Agenda-Title"/>
      </w:pPr>
    </w:p>
    <w:p w14:paraId="4B54992E" w14:textId="77777777" w:rsidR="00247D61" w:rsidRDefault="00247D61" w:rsidP="00247D61">
      <w:pPr>
        <w:pStyle w:val="Agenda-LineItem"/>
      </w:pPr>
    </w:p>
    <w:p w14:paraId="215614B9" w14:textId="77777777" w:rsidR="00247D61" w:rsidRDefault="00247D61" w:rsidP="00247D61">
      <w:pPr>
        <w:pStyle w:val="Agenda-Title"/>
      </w:pPr>
    </w:p>
    <w:p w14:paraId="22318D78" w14:textId="77777777" w:rsidR="00247D61" w:rsidRDefault="00247D61" w:rsidP="00247D61">
      <w:pPr>
        <w:pStyle w:val="Agenda-LineItem"/>
      </w:pPr>
    </w:p>
    <w:p w14:paraId="23F64ECD" w14:textId="77777777" w:rsidR="00247D61" w:rsidRDefault="00247D61" w:rsidP="00247D61">
      <w:pPr>
        <w:pStyle w:val="Agenda-Title"/>
      </w:pPr>
    </w:p>
    <w:p w14:paraId="329B8FE6" w14:textId="77777777" w:rsidR="00247D61" w:rsidRDefault="00247D61" w:rsidP="00247D61">
      <w:pPr>
        <w:pStyle w:val="Agenda-LineItem"/>
      </w:pPr>
    </w:p>
    <w:p w14:paraId="075F4EEB" w14:textId="5B3E1827" w:rsidR="00247D61" w:rsidRPr="00AE2424" w:rsidRDefault="00247D61" w:rsidP="00247D61">
      <w:pPr>
        <w:pStyle w:val="Agenda-Date"/>
      </w:pPr>
      <w:r>
        <w:lastRenderedPageBreak/>
        <w:t>September 1</w:t>
      </w:r>
      <w:r>
        <w:t>7</w:t>
      </w:r>
      <w:r w:rsidRPr="002B642C">
        <w:rPr>
          <w:vertAlign w:val="superscript"/>
        </w:rPr>
        <w:t>th</w:t>
      </w:r>
      <w:r>
        <w:t>, 2025</w:t>
      </w:r>
    </w:p>
    <w:p w14:paraId="37CEE1F1" w14:textId="77777777" w:rsidR="00247D61" w:rsidRPr="00AE2424" w:rsidRDefault="00247D61" w:rsidP="00247D61">
      <w:pPr>
        <w:pStyle w:val="Agenda-Location"/>
      </w:pPr>
      <w:r>
        <w:t>Meet INL Energy Innovation Laboratory</w:t>
      </w:r>
    </w:p>
    <w:p w14:paraId="16BEAAE0" w14:textId="1B21E11C" w:rsidR="00247D61" w:rsidRPr="00AE2424" w:rsidRDefault="00247D61" w:rsidP="00247D61">
      <w:pPr>
        <w:pStyle w:val="Agenda-SubLocation"/>
      </w:pPr>
      <w:r>
        <w:t>EBR-1</w:t>
      </w:r>
      <w:r>
        <w:t xml:space="preserve"> </w:t>
      </w:r>
      <w:r>
        <w:t>Tour</w:t>
      </w:r>
    </w:p>
    <w:p w14:paraId="73505C07" w14:textId="517C6E99" w:rsidR="00247D61" w:rsidRPr="00AE2424" w:rsidRDefault="00247D61" w:rsidP="00247D61">
      <w:pPr>
        <w:pStyle w:val="Agenda-LineItem"/>
      </w:pPr>
      <w:r w:rsidRPr="00AE2424">
        <w:t>0</w:t>
      </w:r>
      <w:r>
        <w:t>9</w:t>
      </w:r>
      <w:r w:rsidRPr="00AE2424">
        <w:t>:00</w:t>
      </w:r>
      <w:r w:rsidRPr="00AE2424">
        <w:tab/>
      </w:r>
      <w:r>
        <w:t>Meet in Parking Lot</w:t>
      </w:r>
      <w:r w:rsidRPr="00AE2424">
        <w:tab/>
      </w:r>
      <w:r>
        <w:t>All Participants</w:t>
      </w:r>
    </w:p>
    <w:p w14:paraId="6CE77C0A" w14:textId="77777777" w:rsidR="00247D61" w:rsidRDefault="00247D61" w:rsidP="00247D61">
      <w:pPr>
        <w:pStyle w:val="Agenda-LineItem"/>
      </w:pPr>
    </w:p>
    <w:p w14:paraId="078E8372" w14:textId="38873CBD" w:rsidR="00247D61" w:rsidRPr="00AE2424" w:rsidRDefault="00247D61" w:rsidP="00247D61">
      <w:pPr>
        <w:pStyle w:val="Agenda-LineItem"/>
      </w:pPr>
      <w:r>
        <w:t>09</w:t>
      </w:r>
      <w:r w:rsidRPr="00AE2424">
        <w:t>:</w:t>
      </w:r>
      <w:r>
        <w:t>15</w:t>
      </w:r>
      <w:r w:rsidRPr="00AE2424">
        <w:tab/>
      </w:r>
      <w:r>
        <w:t>Depart</w:t>
      </w:r>
      <w:r w:rsidRPr="00AE2424">
        <w:tab/>
      </w:r>
      <w:r>
        <w:t>All Participants</w:t>
      </w:r>
    </w:p>
    <w:p w14:paraId="015570FA" w14:textId="77777777" w:rsidR="00247D61" w:rsidRDefault="00247D61" w:rsidP="00247D61">
      <w:pPr>
        <w:pStyle w:val="Agenda-LineItem"/>
      </w:pPr>
    </w:p>
    <w:p w14:paraId="45DBE203" w14:textId="2688CAF7" w:rsidR="00247D61" w:rsidRDefault="00247D61" w:rsidP="00247D61">
      <w:pPr>
        <w:pStyle w:val="Agenda-LineItem"/>
      </w:pPr>
      <w:r>
        <w:t>10</w:t>
      </w:r>
      <w:r w:rsidRPr="00AE2424">
        <w:t>:</w:t>
      </w:r>
      <w:r>
        <w:t>15</w:t>
      </w:r>
      <w:r w:rsidRPr="00AE2424">
        <w:tab/>
      </w:r>
      <w:r>
        <w:t>Arrive at EBR-1 and Tour</w:t>
      </w:r>
      <w:r w:rsidRPr="00AE2424">
        <w:tab/>
      </w:r>
      <w:r>
        <w:t>All Participants</w:t>
      </w:r>
    </w:p>
    <w:p w14:paraId="1F7A79F7" w14:textId="77777777" w:rsidR="00247D61" w:rsidRDefault="00247D61" w:rsidP="00247D61">
      <w:pPr>
        <w:pStyle w:val="Agenda-LineItem"/>
      </w:pPr>
    </w:p>
    <w:p w14:paraId="38A5B4C0" w14:textId="0815625A" w:rsidR="00247D61" w:rsidRPr="00AE2424" w:rsidRDefault="00247D61" w:rsidP="00247D61">
      <w:pPr>
        <w:pStyle w:val="Agenda-LineItem"/>
      </w:pPr>
      <w:r>
        <w:t>11</w:t>
      </w:r>
      <w:r w:rsidRPr="00AE2424">
        <w:t>:</w:t>
      </w:r>
      <w:r>
        <w:t>45</w:t>
      </w:r>
      <w:r w:rsidRPr="00AE2424">
        <w:tab/>
      </w:r>
      <w:r>
        <w:t>Depart</w:t>
      </w:r>
      <w:r w:rsidRPr="00AE2424">
        <w:tab/>
      </w:r>
      <w:r>
        <w:t>All Participants</w:t>
      </w:r>
    </w:p>
    <w:p w14:paraId="4813F02F" w14:textId="77777777" w:rsidR="00247D61" w:rsidRDefault="00247D61" w:rsidP="00247D61">
      <w:pPr>
        <w:pStyle w:val="Secondarylineitem"/>
        <w:ind w:left="0" w:firstLine="0"/>
      </w:pPr>
    </w:p>
    <w:p w14:paraId="3FF20B06" w14:textId="567EEA64" w:rsidR="00247D61" w:rsidRDefault="00247D61" w:rsidP="00247D61">
      <w:pPr>
        <w:pStyle w:val="Agenda-LineItem"/>
      </w:pPr>
      <w:r>
        <w:t>1</w:t>
      </w:r>
      <w:r>
        <w:t>3</w:t>
      </w:r>
      <w:r w:rsidRPr="00AE2424">
        <w:t>:00</w:t>
      </w:r>
      <w:r w:rsidRPr="00AE2424">
        <w:tab/>
      </w:r>
      <w:r>
        <w:t>Off-Site Lunch</w:t>
      </w:r>
      <w:r w:rsidRPr="00AE2424">
        <w:tab/>
      </w:r>
      <w:r>
        <w:t>TBD</w:t>
      </w:r>
    </w:p>
    <w:p w14:paraId="439DB7C0" w14:textId="77777777" w:rsidR="00247D61" w:rsidRDefault="00247D61" w:rsidP="00247D61">
      <w:pPr>
        <w:pStyle w:val="Agenda-Title"/>
      </w:pPr>
    </w:p>
    <w:p w14:paraId="149F2109" w14:textId="0F7D4216" w:rsidR="00247D61" w:rsidRDefault="00247D61" w:rsidP="00247D61">
      <w:pPr>
        <w:pStyle w:val="Agenda-LineItem"/>
      </w:pPr>
      <w:r>
        <w:t>15</w:t>
      </w:r>
      <w:r w:rsidRPr="00AE2424">
        <w:t>:</w:t>
      </w:r>
      <w:r>
        <w:t>00</w:t>
      </w:r>
      <w:r w:rsidRPr="00AE2424">
        <w:tab/>
      </w:r>
      <w:r>
        <w:t>Coffee Break</w:t>
      </w:r>
      <w:r w:rsidRPr="00AE2424">
        <w:tab/>
      </w:r>
      <w:r>
        <w:t>All Participants</w:t>
      </w:r>
    </w:p>
    <w:p w14:paraId="37C31968" w14:textId="77777777" w:rsidR="00247D61" w:rsidRDefault="00247D61" w:rsidP="00247D61">
      <w:pPr>
        <w:pStyle w:val="Agenda-Title"/>
      </w:pPr>
    </w:p>
    <w:p w14:paraId="52B27B07" w14:textId="5B7F668E" w:rsidR="00247D61" w:rsidRDefault="00247D61" w:rsidP="00247D61">
      <w:pPr>
        <w:pStyle w:val="Agenda-LineItem"/>
      </w:pPr>
      <w:r>
        <w:t>15</w:t>
      </w:r>
      <w:r w:rsidRPr="00AE2424">
        <w:t>:</w:t>
      </w:r>
      <w:r>
        <w:t>15</w:t>
      </w:r>
      <w:r w:rsidRPr="00AE2424">
        <w:tab/>
      </w:r>
      <w:r>
        <w:t>Presentations</w:t>
      </w:r>
      <w:r w:rsidRPr="00AE2424">
        <w:tab/>
      </w:r>
      <w:r>
        <w:t>TBD</w:t>
      </w:r>
    </w:p>
    <w:p w14:paraId="2426A9FD" w14:textId="77777777" w:rsidR="00247D61" w:rsidRDefault="00247D61" w:rsidP="00247D61">
      <w:pPr>
        <w:pStyle w:val="Agenda-Title"/>
      </w:pPr>
    </w:p>
    <w:p w14:paraId="7A541EB5" w14:textId="15826306" w:rsidR="00247D61" w:rsidRDefault="00247D61" w:rsidP="00247D61">
      <w:pPr>
        <w:pStyle w:val="Agenda-LineItem"/>
      </w:pPr>
      <w:r>
        <w:t>16</w:t>
      </w:r>
      <w:r w:rsidRPr="00AE2424">
        <w:t>:</w:t>
      </w:r>
      <w:r>
        <w:t>30</w:t>
      </w:r>
      <w:r w:rsidRPr="00AE2424">
        <w:tab/>
      </w:r>
      <w:r>
        <w:t>Adjourn</w:t>
      </w:r>
      <w:r w:rsidRPr="00AE2424">
        <w:tab/>
      </w:r>
      <w:r>
        <w:t>All Participants</w:t>
      </w:r>
    </w:p>
    <w:p w14:paraId="082AF0C1" w14:textId="77777777" w:rsidR="00247D61" w:rsidRDefault="00247D61" w:rsidP="00247D61">
      <w:pPr>
        <w:pStyle w:val="Agenda-Title"/>
      </w:pPr>
    </w:p>
    <w:p w14:paraId="7262DE46" w14:textId="77777777" w:rsidR="00247D61" w:rsidRPr="00AE2424" w:rsidRDefault="00247D61" w:rsidP="00247D61">
      <w:pPr>
        <w:pStyle w:val="Agenda-LineItem"/>
      </w:pPr>
      <w:r>
        <w:t>17</w:t>
      </w:r>
      <w:r w:rsidRPr="00AE2424">
        <w:t>:</w:t>
      </w:r>
      <w:r>
        <w:t>30</w:t>
      </w:r>
      <w:r w:rsidRPr="00AE2424">
        <w:tab/>
      </w:r>
      <w:r>
        <w:t>Group Dinner</w:t>
      </w:r>
      <w:r w:rsidRPr="00AE2424">
        <w:tab/>
      </w:r>
      <w:r>
        <w:t>TBD</w:t>
      </w:r>
    </w:p>
    <w:p w14:paraId="43FACB8A" w14:textId="77777777" w:rsidR="00247D61" w:rsidRDefault="00247D61" w:rsidP="00247D61">
      <w:pPr>
        <w:pStyle w:val="Agenda-Title"/>
      </w:pPr>
    </w:p>
    <w:p w14:paraId="42408029" w14:textId="77777777" w:rsidR="00247D61" w:rsidRDefault="00247D61" w:rsidP="00247D61">
      <w:pPr>
        <w:pStyle w:val="Agenda-LineItem"/>
      </w:pPr>
    </w:p>
    <w:p w14:paraId="64F08F17" w14:textId="77777777" w:rsidR="00247D61" w:rsidRDefault="00247D61" w:rsidP="00247D61">
      <w:pPr>
        <w:pStyle w:val="Agenda-Title"/>
      </w:pPr>
    </w:p>
    <w:p w14:paraId="6808A3D5" w14:textId="77777777" w:rsidR="00247D61" w:rsidRDefault="00247D61" w:rsidP="00247D61">
      <w:pPr>
        <w:pStyle w:val="Agenda-LineItem"/>
      </w:pPr>
    </w:p>
    <w:p w14:paraId="4EC39ED7" w14:textId="77777777" w:rsidR="00247D61" w:rsidRDefault="00247D61" w:rsidP="00247D61">
      <w:pPr>
        <w:pStyle w:val="Agenda-Title"/>
      </w:pPr>
    </w:p>
    <w:p w14:paraId="4F001FD9" w14:textId="77777777" w:rsidR="00247D61" w:rsidRDefault="00247D61" w:rsidP="00247D61">
      <w:pPr>
        <w:pStyle w:val="Agenda-LineItem"/>
      </w:pPr>
    </w:p>
    <w:p w14:paraId="73A2AB66" w14:textId="77777777" w:rsidR="00247D61" w:rsidRDefault="00247D61" w:rsidP="00247D61">
      <w:pPr>
        <w:pStyle w:val="Agenda-Title"/>
      </w:pPr>
    </w:p>
    <w:p w14:paraId="1C16E129" w14:textId="77777777" w:rsidR="00247D61" w:rsidRDefault="00247D61" w:rsidP="00247D61">
      <w:pPr>
        <w:pStyle w:val="Agenda-LineItem"/>
      </w:pPr>
    </w:p>
    <w:p w14:paraId="118F673A" w14:textId="77777777" w:rsidR="00247D61" w:rsidRDefault="00247D61" w:rsidP="00247D61">
      <w:pPr>
        <w:pStyle w:val="Agenda-Title"/>
      </w:pPr>
    </w:p>
    <w:p w14:paraId="1F342D1D" w14:textId="77777777" w:rsidR="00247D61" w:rsidRDefault="00247D61" w:rsidP="00247D61">
      <w:pPr>
        <w:pStyle w:val="Agenda-LineItem"/>
      </w:pPr>
    </w:p>
    <w:p w14:paraId="11C0C40C" w14:textId="77777777" w:rsidR="00247D61" w:rsidRDefault="00247D61" w:rsidP="00247D61">
      <w:pPr>
        <w:pStyle w:val="Agenda-Title"/>
      </w:pPr>
    </w:p>
    <w:p w14:paraId="14E87871" w14:textId="77777777" w:rsidR="00247D61" w:rsidRDefault="00247D61" w:rsidP="00247D61">
      <w:pPr>
        <w:pStyle w:val="Agenda-LineItem"/>
      </w:pPr>
    </w:p>
    <w:p w14:paraId="6E627AF6" w14:textId="77777777" w:rsidR="00247D61" w:rsidRDefault="00247D61" w:rsidP="00247D61">
      <w:pPr>
        <w:pStyle w:val="Agenda-Title"/>
      </w:pPr>
    </w:p>
    <w:p w14:paraId="47B6EE44" w14:textId="77777777" w:rsidR="00247D61" w:rsidRDefault="00247D61" w:rsidP="00247D61">
      <w:pPr>
        <w:pStyle w:val="Agenda-LineItem"/>
      </w:pPr>
    </w:p>
    <w:p w14:paraId="4E3EB00D" w14:textId="77777777" w:rsidR="00247D61" w:rsidRDefault="00247D61" w:rsidP="00247D61">
      <w:pPr>
        <w:pStyle w:val="Agenda-Title"/>
      </w:pPr>
    </w:p>
    <w:p w14:paraId="2C81E8FD" w14:textId="77777777" w:rsidR="00247D61" w:rsidRDefault="00247D61" w:rsidP="00247D61">
      <w:pPr>
        <w:pStyle w:val="Agenda-LineItem"/>
      </w:pPr>
    </w:p>
    <w:p w14:paraId="7774BAB0" w14:textId="77777777" w:rsidR="00247D61" w:rsidRDefault="00247D61" w:rsidP="00247D61">
      <w:pPr>
        <w:pStyle w:val="Agenda-Title"/>
      </w:pPr>
    </w:p>
    <w:p w14:paraId="0BE91FAA" w14:textId="77777777" w:rsidR="00247D61" w:rsidRDefault="00247D61" w:rsidP="00247D61">
      <w:pPr>
        <w:pStyle w:val="Agenda-LineItem"/>
      </w:pPr>
    </w:p>
    <w:p w14:paraId="379D35D8" w14:textId="77777777" w:rsidR="00247D61" w:rsidRDefault="00247D61" w:rsidP="00247D61">
      <w:pPr>
        <w:pStyle w:val="Agenda-Title"/>
      </w:pPr>
    </w:p>
    <w:p w14:paraId="73F019B1" w14:textId="77777777" w:rsidR="00247D61" w:rsidRDefault="00247D61" w:rsidP="00247D61">
      <w:pPr>
        <w:pStyle w:val="Agenda-LineItem"/>
      </w:pPr>
    </w:p>
    <w:p w14:paraId="448CB5E3" w14:textId="77777777" w:rsidR="00247D61" w:rsidRDefault="00247D61" w:rsidP="00247D61">
      <w:pPr>
        <w:pStyle w:val="Agenda-Title"/>
      </w:pPr>
    </w:p>
    <w:p w14:paraId="2FC0DE6A" w14:textId="77777777" w:rsidR="00247D61" w:rsidRDefault="00247D61" w:rsidP="00247D61">
      <w:pPr>
        <w:pStyle w:val="Agenda-LineItem"/>
      </w:pPr>
    </w:p>
    <w:p w14:paraId="39F54277" w14:textId="77777777" w:rsidR="00247D61" w:rsidRDefault="00247D61" w:rsidP="00247D61">
      <w:pPr>
        <w:pStyle w:val="Agenda-Title"/>
      </w:pPr>
    </w:p>
    <w:p w14:paraId="54320C71" w14:textId="77777777" w:rsidR="00247D61" w:rsidRDefault="00247D61" w:rsidP="00247D61">
      <w:pPr>
        <w:pStyle w:val="Agenda-LineItem"/>
      </w:pPr>
    </w:p>
    <w:p w14:paraId="66B7C3E1" w14:textId="77777777" w:rsidR="00247D61" w:rsidRDefault="00247D61" w:rsidP="00247D61">
      <w:pPr>
        <w:pStyle w:val="Agenda-Title"/>
      </w:pPr>
    </w:p>
    <w:p w14:paraId="38282A02" w14:textId="77777777" w:rsidR="00247D61" w:rsidRDefault="00247D61" w:rsidP="00247D61">
      <w:pPr>
        <w:pStyle w:val="Agenda-LineItem"/>
      </w:pPr>
    </w:p>
    <w:p w14:paraId="4C2ED7E0" w14:textId="20DB747C" w:rsidR="00247D61" w:rsidRPr="00AE2424" w:rsidRDefault="00247D61" w:rsidP="00247D61">
      <w:pPr>
        <w:pStyle w:val="Agenda-Date"/>
      </w:pPr>
      <w:r>
        <w:lastRenderedPageBreak/>
        <w:t>September 1</w:t>
      </w:r>
      <w:r>
        <w:t>8</w:t>
      </w:r>
      <w:r w:rsidRPr="002B642C">
        <w:rPr>
          <w:vertAlign w:val="superscript"/>
        </w:rPr>
        <w:t>th</w:t>
      </w:r>
      <w:r>
        <w:t>, 2025</w:t>
      </w:r>
    </w:p>
    <w:p w14:paraId="4B4ED317" w14:textId="77777777" w:rsidR="00247D61" w:rsidRPr="00AE2424" w:rsidRDefault="00247D61" w:rsidP="00247D61">
      <w:pPr>
        <w:pStyle w:val="Agenda-Location"/>
      </w:pPr>
      <w:r>
        <w:t>INL Energy Innovation Laboratory</w:t>
      </w:r>
    </w:p>
    <w:p w14:paraId="2A04FF42" w14:textId="77777777" w:rsidR="00247D61" w:rsidRPr="00AE2424" w:rsidRDefault="00247D61" w:rsidP="00247D61">
      <w:pPr>
        <w:pStyle w:val="Agenda-SubLocation"/>
      </w:pPr>
      <w:r>
        <w:t>Presentation Day</w:t>
      </w:r>
    </w:p>
    <w:p w14:paraId="304E0FDE" w14:textId="77777777" w:rsidR="00247D61" w:rsidRPr="00AE2424" w:rsidRDefault="00247D61" w:rsidP="00247D61">
      <w:pPr>
        <w:pStyle w:val="Agenda-LineItem"/>
      </w:pPr>
      <w:r w:rsidRPr="00AE2424">
        <w:t>0</w:t>
      </w:r>
      <w:r>
        <w:t>9</w:t>
      </w:r>
      <w:r w:rsidRPr="00AE2424">
        <w:t>:00</w:t>
      </w:r>
      <w:r w:rsidRPr="00AE2424">
        <w:tab/>
      </w:r>
      <w:r>
        <w:t>Presentations</w:t>
      </w:r>
      <w:r w:rsidRPr="00AE2424">
        <w:tab/>
      </w:r>
      <w:r>
        <w:t>TBD</w:t>
      </w:r>
    </w:p>
    <w:p w14:paraId="3DC38BDE" w14:textId="77777777" w:rsidR="00247D61" w:rsidRDefault="00247D61" w:rsidP="00247D61">
      <w:pPr>
        <w:pStyle w:val="Agenda-LineItem"/>
      </w:pPr>
    </w:p>
    <w:p w14:paraId="11D9A3C9" w14:textId="77777777" w:rsidR="00247D61" w:rsidRPr="00AE2424" w:rsidRDefault="00247D61" w:rsidP="00247D61">
      <w:pPr>
        <w:pStyle w:val="Agenda-LineItem"/>
      </w:pPr>
      <w:r>
        <w:t>10</w:t>
      </w:r>
      <w:r w:rsidRPr="00AE2424">
        <w:t>:</w:t>
      </w:r>
      <w:r>
        <w:t>15</w:t>
      </w:r>
      <w:r w:rsidRPr="00AE2424">
        <w:tab/>
      </w:r>
      <w:r>
        <w:t>Coffee Break</w:t>
      </w:r>
      <w:r w:rsidRPr="00AE2424">
        <w:tab/>
      </w:r>
      <w:r>
        <w:t>All Participants</w:t>
      </w:r>
    </w:p>
    <w:p w14:paraId="656D0B37" w14:textId="77777777" w:rsidR="00247D61" w:rsidRDefault="00247D61" w:rsidP="00247D61">
      <w:pPr>
        <w:pStyle w:val="Agenda-LineItem"/>
      </w:pPr>
    </w:p>
    <w:p w14:paraId="23543BD6" w14:textId="77777777" w:rsidR="00247D61" w:rsidRDefault="00247D61" w:rsidP="00247D61">
      <w:pPr>
        <w:pStyle w:val="Agenda-LineItem"/>
      </w:pPr>
      <w:r>
        <w:t>10</w:t>
      </w:r>
      <w:r w:rsidRPr="00AE2424">
        <w:t>:</w:t>
      </w:r>
      <w:r>
        <w:t>3</w:t>
      </w:r>
      <w:r w:rsidRPr="00AE2424">
        <w:t>0</w:t>
      </w:r>
      <w:r w:rsidRPr="00AE2424">
        <w:tab/>
      </w:r>
      <w:r>
        <w:t>Presentations</w:t>
      </w:r>
      <w:r w:rsidRPr="00AE2424">
        <w:tab/>
      </w:r>
      <w:r>
        <w:t>TBD</w:t>
      </w:r>
    </w:p>
    <w:p w14:paraId="71884812" w14:textId="77777777" w:rsidR="00247D61" w:rsidRDefault="00247D61" w:rsidP="00247D61">
      <w:pPr>
        <w:pStyle w:val="Agenda-LineItem"/>
      </w:pPr>
    </w:p>
    <w:p w14:paraId="1441D7BF" w14:textId="33B27604" w:rsidR="00247D61" w:rsidRPr="00AE2424" w:rsidRDefault="00247D61" w:rsidP="00247D61">
      <w:pPr>
        <w:pStyle w:val="Agenda-LineItem"/>
      </w:pPr>
      <w:r>
        <w:t>11</w:t>
      </w:r>
      <w:r w:rsidRPr="00AE2424">
        <w:t>:</w:t>
      </w:r>
      <w:r>
        <w:t>45</w:t>
      </w:r>
      <w:r w:rsidRPr="00AE2424">
        <w:tab/>
      </w:r>
      <w:r>
        <w:t>Adjourn</w:t>
      </w:r>
      <w:r w:rsidRPr="00AE2424">
        <w:tab/>
      </w:r>
      <w:r>
        <w:t>All Participants</w:t>
      </w:r>
    </w:p>
    <w:p w14:paraId="76E1B6CD" w14:textId="77777777" w:rsidR="00247D61" w:rsidRPr="00247D61" w:rsidRDefault="00247D61" w:rsidP="00247D61">
      <w:pPr>
        <w:pStyle w:val="Agenda-Title"/>
      </w:pPr>
    </w:p>
    <w:p w14:paraId="34409249" w14:textId="77777777" w:rsidR="002B4403" w:rsidRPr="002B4403" w:rsidRDefault="002B4403" w:rsidP="002B4403">
      <w:pPr>
        <w:pStyle w:val="Agenda-LineItem"/>
      </w:pPr>
    </w:p>
    <w:p w14:paraId="56C690BB" w14:textId="77777777" w:rsidR="002B4403" w:rsidRPr="002B4403" w:rsidRDefault="002B4403" w:rsidP="002B4403">
      <w:pPr>
        <w:pStyle w:val="Agenda-LineItem"/>
      </w:pPr>
    </w:p>
    <w:p w14:paraId="2A4F4E23" w14:textId="77777777" w:rsidR="002123E2" w:rsidRPr="002123E2" w:rsidRDefault="002123E2" w:rsidP="002123E2">
      <w:pPr>
        <w:pStyle w:val="Agenda-LineItem"/>
      </w:pPr>
    </w:p>
    <w:sectPr w:rsidR="002123E2" w:rsidRPr="002123E2" w:rsidSect="0064247C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800" w:right="1080" w:bottom="720" w:left="108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14F31" w14:textId="77777777" w:rsidR="006D6924" w:rsidRDefault="006D6924" w:rsidP="00953044">
      <w:r>
        <w:separator/>
      </w:r>
    </w:p>
    <w:p w14:paraId="22E7CDDD" w14:textId="77777777" w:rsidR="006D6924" w:rsidRDefault="006D6924"/>
  </w:endnote>
  <w:endnote w:type="continuationSeparator" w:id="0">
    <w:p w14:paraId="487266E1" w14:textId="77777777" w:rsidR="006D6924" w:rsidRDefault="006D6924" w:rsidP="00953044">
      <w:r>
        <w:continuationSeparator/>
      </w:r>
    </w:p>
    <w:p w14:paraId="67E19529" w14:textId="77777777" w:rsidR="006D6924" w:rsidRDefault="006D69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32981" w14:textId="77777777" w:rsidR="00392FA7" w:rsidRDefault="00392FA7" w:rsidP="00392FA7">
    <w:pPr>
      <w:jc w:val="right"/>
    </w:pPr>
  </w:p>
  <w:p w14:paraId="428C0218" w14:textId="77777777" w:rsidR="00392FA7" w:rsidRDefault="00392FA7" w:rsidP="00ED2440">
    <w:pPr>
      <w:pStyle w:val="Footer"/>
    </w:pPr>
    <w:r>
      <w:t>Visit Title</w:t>
    </w:r>
    <w:r w:rsidRPr="00AE3C00">
      <w:t xml:space="preserve"> | Page </w:t>
    </w:r>
    <w:r w:rsidRPr="00AE3C00">
      <w:fldChar w:fldCharType="begin"/>
    </w:r>
    <w:r w:rsidRPr="00AE3C00">
      <w:instrText xml:space="preserve"> PAGE </w:instrText>
    </w:r>
    <w:r w:rsidRPr="00AE3C00">
      <w:fldChar w:fldCharType="separate"/>
    </w:r>
    <w:r>
      <w:t>1</w:t>
    </w:r>
    <w:r w:rsidRPr="00AE3C00">
      <w:fldChar w:fldCharType="end"/>
    </w:r>
    <w:r w:rsidRPr="00AE3C00">
      <w:t xml:space="preserve"> of </w:t>
    </w:r>
    <w:fldSimple w:instr=" NUMPAGES  ">
      <w:r>
        <w:t>2</w:t>
      </w:r>
    </w:fldSimple>
  </w:p>
  <w:p w14:paraId="10393075" w14:textId="77777777" w:rsidR="00112414" w:rsidRDefault="0011241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86" w:type="pct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843"/>
      <w:gridCol w:w="4367"/>
      <w:gridCol w:w="3842"/>
    </w:tblGrid>
    <w:tr w:rsidR="00B16307" w:rsidRPr="0065560B" w14:paraId="57DACCA4" w14:textId="77777777" w:rsidTr="000A6BB5">
      <w:tc>
        <w:tcPr>
          <w:tcW w:w="917" w:type="pct"/>
        </w:tcPr>
        <w:p w14:paraId="1A413A6B" w14:textId="77777777" w:rsidR="00B16307" w:rsidRPr="0065560B" w:rsidRDefault="00B16307" w:rsidP="00B16307">
          <w:pPr>
            <w:pStyle w:val="Host"/>
            <w:jc w:val="left"/>
          </w:pPr>
          <w:r w:rsidRPr="0065560B">
            <w:t>Host:</w:t>
          </w:r>
        </w:p>
      </w:tc>
      <w:tc>
        <w:tcPr>
          <w:tcW w:w="2172" w:type="pct"/>
        </w:tcPr>
        <w:p w14:paraId="536AEA85" w14:textId="31099719" w:rsidR="00B16307" w:rsidRPr="0065560B" w:rsidRDefault="002B642C" w:rsidP="00B16307">
          <w:pPr>
            <w:pStyle w:val="Host"/>
            <w:jc w:val="left"/>
          </w:pPr>
          <w:r>
            <w:t>Blaine Bockholt</w:t>
          </w:r>
        </w:p>
      </w:tc>
      <w:tc>
        <w:tcPr>
          <w:tcW w:w="1911" w:type="pct"/>
        </w:tcPr>
        <w:p w14:paraId="47B3CD61" w14:textId="77777777" w:rsidR="00B16307" w:rsidRPr="0065560B" w:rsidRDefault="00B16307" w:rsidP="00B16307">
          <w:pPr>
            <w:pStyle w:val="Host"/>
          </w:pPr>
          <w:r w:rsidRPr="0065560B">
            <w:t>Revision Number</w:t>
          </w:r>
        </w:p>
      </w:tc>
    </w:tr>
    <w:tr w:rsidR="00B16307" w:rsidRPr="0065560B" w14:paraId="7FA398E1" w14:textId="77777777" w:rsidTr="000A6BB5">
      <w:tc>
        <w:tcPr>
          <w:tcW w:w="917" w:type="pct"/>
        </w:tcPr>
        <w:p w14:paraId="7FE99793" w14:textId="77777777" w:rsidR="00B16307" w:rsidRPr="00AE3C00" w:rsidRDefault="00B16307" w:rsidP="00B16307">
          <w:pPr>
            <w:pStyle w:val="Host"/>
            <w:jc w:val="left"/>
          </w:pPr>
          <w:r w:rsidRPr="0065560B">
            <w:t>Protocol Officer:</w:t>
          </w:r>
        </w:p>
      </w:tc>
      <w:tc>
        <w:tcPr>
          <w:tcW w:w="2172" w:type="pct"/>
        </w:tcPr>
        <w:p w14:paraId="3F68E71A" w14:textId="426163E9" w:rsidR="00B16307" w:rsidRPr="0065560B" w:rsidRDefault="002B642C" w:rsidP="00B16307">
          <w:pPr>
            <w:pStyle w:val="Host"/>
            <w:jc w:val="left"/>
          </w:pPr>
          <w:r>
            <w:t>Blaine Bockholt</w:t>
          </w:r>
        </w:p>
      </w:tc>
      <w:tc>
        <w:tcPr>
          <w:tcW w:w="1911" w:type="pct"/>
        </w:tcPr>
        <w:p w14:paraId="36769E4C" w14:textId="7B3BBCC0" w:rsidR="00B16307" w:rsidRPr="0065560B" w:rsidRDefault="00B16307" w:rsidP="00B16307">
          <w:pPr>
            <w:pStyle w:val="Host"/>
          </w:pPr>
          <w:r w:rsidRPr="0065560B">
            <w:t>Date agenda revised</w:t>
          </w:r>
          <w:r>
            <w:t xml:space="preserve">: </w:t>
          </w:r>
          <w:r w:rsidR="002B642C">
            <w:t>06</w:t>
          </w:r>
          <w:r>
            <w:t>/</w:t>
          </w:r>
          <w:r w:rsidR="002B642C">
            <w:t>10</w:t>
          </w:r>
          <w:r>
            <w:t>/</w:t>
          </w:r>
          <w:r w:rsidR="002B642C">
            <w:t>2025</w:t>
          </w:r>
          <w:r>
            <w:t xml:space="preserve"> </w:t>
          </w:r>
        </w:p>
      </w:tc>
    </w:tr>
  </w:tbl>
  <w:p w14:paraId="422CF6AF" w14:textId="77777777" w:rsidR="00B16307" w:rsidRDefault="00B16307" w:rsidP="00051F30">
    <w:pPr>
      <w:jc w:val="right"/>
    </w:pPr>
  </w:p>
  <w:p w14:paraId="520076A8" w14:textId="77777777" w:rsidR="00BF13E9" w:rsidRPr="00AE3C00" w:rsidRDefault="00E1011D" w:rsidP="00ED2440">
    <w:pPr>
      <w:pStyle w:val="Footer"/>
    </w:pPr>
    <w:r>
      <w:t xml:space="preserve">Visit </w:t>
    </w:r>
    <w:r w:rsidRPr="00ED2440">
      <w:rPr>
        <w:rStyle w:val="FooterChar"/>
      </w:rPr>
      <w:t>Title</w:t>
    </w:r>
    <w:r w:rsidR="0009703A" w:rsidRPr="00AE3C00">
      <w:t xml:space="preserve"> </w:t>
    </w:r>
    <w:r w:rsidR="00BF13E9" w:rsidRPr="00AE3C00">
      <w:t xml:space="preserve">| Page </w:t>
    </w:r>
    <w:r w:rsidR="00BF13E9" w:rsidRPr="00AE3C00">
      <w:fldChar w:fldCharType="begin"/>
    </w:r>
    <w:r w:rsidR="00BF13E9" w:rsidRPr="00AE3C00">
      <w:instrText xml:space="preserve"> PAGE </w:instrText>
    </w:r>
    <w:r w:rsidR="00BF13E9" w:rsidRPr="00AE3C00">
      <w:fldChar w:fldCharType="separate"/>
    </w:r>
    <w:r w:rsidR="00BF13E9" w:rsidRPr="00AE3C00">
      <w:t>1</w:t>
    </w:r>
    <w:r w:rsidR="00BF13E9" w:rsidRPr="00AE3C00">
      <w:fldChar w:fldCharType="end"/>
    </w:r>
    <w:r w:rsidR="00BF13E9" w:rsidRPr="00AE3C00">
      <w:t xml:space="preserve"> of </w:t>
    </w:r>
    <w:fldSimple w:instr=" NUMPAGES  ">
      <w:r w:rsidR="00BF13E9" w:rsidRPr="00AE3C00">
        <w:t>2</w:t>
      </w:r>
    </w:fldSimple>
  </w:p>
  <w:p w14:paraId="76D4F820" w14:textId="77777777" w:rsidR="00112414" w:rsidRDefault="001124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472F9" w14:textId="77777777" w:rsidR="006D6924" w:rsidRDefault="006D6924" w:rsidP="00953044">
      <w:r>
        <w:separator/>
      </w:r>
    </w:p>
    <w:p w14:paraId="3FAB993E" w14:textId="77777777" w:rsidR="006D6924" w:rsidRDefault="006D6924"/>
  </w:footnote>
  <w:footnote w:type="continuationSeparator" w:id="0">
    <w:p w14:paraId="0EE36555" w14:textId="77777777" w:rsidR="006D6924" w:rsidRDefault="006D6924" w:rsidP="00953044">
      <w:r>
        <w:continuationSeparator/>
      </w:r>
    </w:p>
    <w:p w14:paraId="44B32E78" w14:textId="77777777" w:rsidR="006D6924" w:rsidRDefault="006D69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3546B" w14:textId="77777777" w:rsidR="00392FA7" w:rsidRDefault="0064247C" w:rsidP="00392FA7">
    <w:pPr>
      <w:pStyle w:val="Header"/>
      <w:spacing w:after="1680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2904FEF" wp14:editId="5557817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08976" cy="10104120"/>
          <wp:effectExtent l="0" t="0" r="1905" b="0"/>
          <wp:wrapNone/>
          <wp:docPr id="1" name="Picture 1" descr="A close up of a de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Agenda_options_VG_R3-background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8976" cy="10104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1A3F27" w14:textId="77777777" w:rsidR="00112414" w:rsidRDefault="0011241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C9E77" w14:textId="77777777" w:rsidR="00B16307" w:rsidRDefault="00B16307" w:rsidP="009B2C70">
    <w:pPr>
      <w:pStyle w:val="Header"/>
      <w:spacing w:after="168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90F169D" wp14:editId="72E35116">
          <wp:simplePos x="457200" y="457200"/>
          <wp:positionH relativeFrom="page">
            <wp:align>right</wp:align>
          </wp:positionH>
          <wp:positionV relativeFrom="page">
            <wp:align>top</wp:align>
          </wp:positionV>
          <wp:extent cx="7781290" cy="10067290"/>
          <wp:effectExtent l="0" t="0" r="0" b="0"/>
          <wp:wrapNone/>
          <wp:docPr id="4" name="Picture 4" descr="A close up of a de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genda_options_VG_R3-background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1290" cy="10067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781D02" w14:textId="77777777" w:rsidR="00112414" w:rsidRDefault="0011241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42C"/>
    <w:rsid w:val="00002566"/>
    <w:rsid w:val="00002FAF"/>
    <w:rsid w:val="00010AC3"/>
    <w:rsid w:val="000123EA"/>
    <w:rsid w:val="00015797"/>
    <w:rsid w:val="00017118"/>
    <w:rsid w:val="00022F1D"/>
    <w:rsid w:val="00024561"/>
    <w:rsid w:val="00025768"/>
    <w:rsid w:val="000262CA"/>
    <w:rsid w:val="00027DB9"/>
    <w:rsid w:val="000302BF"/>
    <w:rsid w:val="000330DE"/>
    <w:rsid w:val="000332AC"/>
    <w:rsid w:val="00033D6E"/>
    <w:rsid w:val="00041D85"/>
    <w:rsid w:val="00044A76"/>
    <w:rsid w:val="00045F99"/>
    <w:rsid w:val="00051F30"/>
    <w:rsid w:val="00051FED"/>
    <w:rsid w:val="000533ED"/>
    <w:rsid w:val="00054432"/>
    <w:rsid w:val="000545B0"/>
    <w:rsid w:val="000579B2"/>
    <w:rsid w:val="000601C4"/>
    <w:rsid w:val="00062EBD"/>
    <w:rsid w:val="00064221"/>
    <w:rsid w:val="000659A1"/>
    <w:rsid w:val="0006622C"/>
    <w:rsid w:val="000679E4"/>
    <w:rsid w:val="00070D62"/>
    <w:rsid w:val="00073F1E"/>
    <w:rsid w:val="00075972"/>
    <w:rsid w:val="000761AB"/>
    <w:rsid w:val="00076458"/>
    <w:rsid w:val="00076C7A"/>
    <w:rsid w:val="00081D4A"/>
    <w:rsid w:val="00082A2F"/>
    <w:rsid w:val="000840D3"/>
    <w:rsid w:val="00084203"/>
    <w:rsid w:val="0009124B"/>
    <w:rsid w:val="00096586"/>
    <w:rsid w:val="0009703A"/>
    <w:rsid w:val="000A30A0"/>
    <w:rsid w:val="000A4454"/>
    <w:rsid w:val="000A586E"/>
    <w:rsid w:val="000B1A36"/>
    <w:rsid w:val="000B308D"/>
    <w:rsid w:val="000B3270"/>
    <w:rsid w:val="000B645A"/>
    <w:rsid w:val="000B6777"/>
    <w:rsid w:val="000C1439"/>
    <w:rsid w:val="000C24AB"/>
    <w:rsid w:val="000C6BFE"/>
    <w:rsid w:val="000D2CAA"/>
    <w:rsid w:val="000D4E3C"/>
    <w:rsid w:val="000D4F1E"/>
    <w:rsid w:val="000D7DF9"/>
    <w:rsid w:val="000E1CE8"/>
    <w:rsid w:val="000E274E"/>
    <w:rsid w:val="000E2D7B"/>
    <w:rsid w:val="000E4E49"/>
    <w:rsid w:val="000E4EBE"/>
    <w:rsid w:val="000E6800"/>
    <w:rsid w:val="000F037E"/>
    <w:rsid w:val="000F3A46"/>
    <w:rsid w:val="000F3BF3"/>
    <w:rsid w:val="000F4396"/>
    <w:rsid w:val="000F6CF9"/>
    <w:rsid w:val="000F6E72"/>
    <w:rsid w:val="000F6FC9"/>
    <w:rsid w:val="000F764B"/>
    <w:rsid w:val="001006DA"/>
    <w:rsid w:val="00103A7E"/>
    <w:rsid w:val="00106955"/>
    <w:rsid w:val="00107237"/>
    <w:rsid w:val="00112414"/>
    <w:rsid w:val="00117217"/>
    <w:rsid w:val="0012056E"/>
    <w:rsid w:val="001210F8"/>
    <w:rsid w:val="001215C5"/>
    <w:rsid w:val="0012374B"/>
    <w:rsid w:val="00124D50"/>
    <w:rsid w:val="00126075"/>
    <w:rsid w:val="001278A4"/>
    <w:rsid w:val="00127EB8"/>
    <w:rsid w:val="00130E2A"/>
    <w:rsid w:val="0013671A"/>
    <w:rsid w:val="00136EEC"/>
    <w:rsid w:val="0013728F"/>
    <w:rsid w:val="0013754A"/>
    <w:rsid w:val="00141C05"/>
    <w:rsid w:val="00142E36"/>
    <w:rsid w:val="001442ED"/>
    <w:rsid w:val="0014530B"/>
    <w:rsid w:val="00146523"/>
    <w:rsid w:val="00150F35"/>
    <w:rsid w:val="00151459"/>
    <w:rsid w:val="00151566"/>
    <w:rsid w:val="00160A72"/>
    <w:rsid w:val="001624E6"/>
    <w:rsid w:val="00163ED7"/>
    <w:rsid w:val="00163F36"/>
    <w:rsid w:val="00167900"/>
    <w:rsid w:val="00170FD5"/>
    <w:rsid w:val="00171077"/>
    <w:rsid w:val="00173E89"/>
    <w:rsid w:val="001746F4"/>
    <w:rsid w:val="0018124D"/>
    <w:rsid w:val="00181DE8"/>
    <w:rsid w:val="00182492"/>
    <w:rsid w:val="00183886"/>
    <w:rsid w:val="0019036B"/>
    <w:rsid w:val="00190AF5"/>
    <w:rsid w:val="00193AD6"/>
    <w:rsid w:val="00193B26"/>
    <w:rsid w:val="001974C2"/>
    <w:rsid w:val="00197769"/>
    <w:rsid w:val="001A0CAC"/>
    <w:rsid w:val="001A233D"/>
    <w:rsid w:val="001A594D"/>
    <w:rsid w:val="001A6AE2"/>
    <w:rsid w:val="001B0C87"/>
    <w:rsid w:val="001B29EC"/>
    <w:rsid w:val="001B50E7"/>
    <w:rsid w:val="001B536F"/>
    <w:rsid w:val="001B6159"/>
    <w:rsid w:val="001B6FD3"/>
    <w:rsid w:val="001B7EDD"/>
    <w:rsid w:val="001C3F5A"/>
    <w:rsid w:val="001C65E2"/>
    <w:rsid w:val="001C7363"/>
    <w:rsid w:val="001D0698"/>
    <w:rsid w:val="001D1D61"/>
    <w:rsid w:val="001D1EC8"/>
    <w:rsid w:val="001D225F"/>
    <w:rsid w:val="001D335F"/>
    <w:rsid w:val="001D41A8"/>
    <w:rsid w:val="001D4E2F"/>
    <w:rsid w:val="001D79E6"/>
    <w:rsid w:val="001E1310"/>
    <w:rsid w:val="001E3BC7"/>
    <w:rsid w:val="001E454F"/>
    <w:rsid w:val="001E5A44"/>
    <w:rsid w:val="001E6366"/>
    <w:rsid w:val="001F6232"/>
    <w:rsid w:val="001F77FE"/>
    <w:rsid w:val="001F7E49"/>
    <w:rsid w:val="00200F26"/>
    <w:rsid w:val="00202EE7"/>
    <w:rsid w:val="002031B1"/>
    <w:rsid w:val="002054DF"/>
    <w:rsid w:val="002120BE"/>
    <w:rsid w:val="00212125"/>
    <w:rsid w:val="002123E2"/>
    <w:rsid w:val="002126F8"/>
    <w:rsid w:val="00212C61"/>
    <w:rsid w:val="002136A4"/>
    <w:rsid w:val="002155D5"/>
    <w:rsid w:val="0021606F"/>
    <w:rsid w:val="00216073"/>
    <w:rsid w:val="00220982"/>
    <w:rsid w:val="00230EE7"/>
    <w:rsid w:val="00236E84"/>
    <w:rsid w:val="00241A24"/>
    <w:rsid w:val="002449D9"/>
    <w:rsid w:val="00247D61"/>
    <w:rsid w:val="00250D83"/>
    <w:rsid w:val="002525D4"/>
    <w:rsid w:val="00252ABE"/>
    <w:rsid w:val="00254601"/>
    <w:rsid w:val="002546C8"/>
    <w:rsid w:val="002553C6"/>
    <w:rsid w:val="002558A5"/>
    <w:rsid w:val="00255CB7"/>
    <w:rsid w:val="00255D4B"/>
    <w:rsid w:val="0025713D"/>
    <w:rsid w:val="00260898"/>
    <w:rsid w:val="00264263"/>
    <w:rsid w:val="002661A9"/>
    <w:rsid w:val="00271DAD"/>
    <w:rsid w:val="00272BF7"/>
    <w:rsid w:val="00280030"/>
    <w:rsid w:val="00281ECD"/>
    <w:rsid w:val="002823AB"/>
    <w:rsid w:val="00282C01"/>
    <w:rsid w:val="00284E95"/>
    <w:rsid w:val="002853B0"/>
    <w:rsid w:val="0028666E"/>
    <w:rsid w:val="00286FE8"/>
    <w:rsid w:val="002878FD"/>
    <w:rsid w:val="002932E4"/>
    <w:rsid w:val="0029365D"/>
    <w:rsid w:val="00293753"/>
    <w:rsid w:val="00293984"/>
    <w:rsid w:val="002A25DC"/>
    <w:rsid w:val="002A2A9A"/>
    <w:rsid w:val="002A5B97"/>
    <w:rsid w:val="002A6042"/>
    <w:rsid w:val="002A6E9C"/>
    <w:rsid w:val="002B3B75"/>
    <w:rsid w:val="002B4039"/>
    <w:rsid w:val="002B4403"/>
    <w:rsid w:val="002B4797"/>
    <w:rsid w:val="002B4A18"/>
    <w:rsid w:val="002B642C"/>
    <w:rsid w:val="002B65B7"/>
    <w:rsid w:val="002B6A34"/>
    <w:rsid w:val="002C0217"/>
    <w:rsid w:val="002C1C47"/>
    <w:rsid w:val="002C4AA3"/>
    <w:rsid w:val="002C5A52"/>
    <w:rsid w:val="002C5B5A"/>
    <w:rsid w:val="002C70C3"/>
    <w:rsid w:val="002D1505"/>
    <w:rsid w:val="002D2C94"/>
    <w:rsid w:val="002D3409"/>
    <w:rsid w:val="002D75C8"/>
    <w:rsid w:val="002D7E07"/>
    <w:rsid w:val="002E003D"/>
    <w:rsid w:val="002E123A"/>
    <w:rsid w:val="002E1FEF"/>
    <w:rsid w:val="002E20F1"/>
    <w:rsid w:val="002E2A9C"/>
    <w:rsid w:val="002E51F0"/>
    <w:rsid w:val="002E6353"/>
    <w:rsid w:val="002E68D3"/>
    <w:rsid w:val="002F21B9"/>
    <w:rsid w:val="002F4BDA"/>
    <w:rsid w:val="002F4BE5"/>
    <w:rsid w:val="002F7B01"/>
    <w:rsid w:val="0030691E"/>
    <w:rsid w:val="0031068D"/>
    <w:rsid w:val="003129E9"/>
    <w:rsid w:val="00314D10"/>
    <w:rsid w:val="00314DCD"/>
    <w:rsid w:val="003168A2"/>
    <w:rsid w:val="00320456"/>
    <w:rsid w:val="003208AC"/>
    <w:rsid w:val="003235A2"/>
    <w:rsid w:val="00323BF7"/>
    <w:rsid w:val="00324376"/>
    <w:rsid w:val="00326A98"/>
    <w:rsid w:val="00327B1D"/>
    <w:rsid w:val="0033093C"/>
    <w:rsid w:val="003313F7"/>
    <w:rsid w:val="0033195F"/>
    <w:rsid w:val="00331D8D"/>
    <w:rsid w:val="00334F30"/>
    <w:rsid w:val="003354F4"/>
    <w:rsid w:val="00337A21"/>
    <w:rsid w:val="003449F8"/>
    <w:rsid w:val="00345367"/>
    <w:rsid w:val="00345982"/>
    <w:rsid w:val="003459A5"/>
    <w:rsid w:val="00352B87"/>
    <w:rsid w:val="00353E6E"/>
    <w:rsid w:val="00354255"/>
    <w:rsid w:val="003546C3"/>
    <w:rsid w:val="0036312B"/>
    <w:rsid w:val="00365C24"/>
    <w:rsid w:val="003669C6"/>
    <w:rsid w:val="00370769"/>
    <w:rsid w:val="00370FF8"/>
    <w:rsid w:val="003760DF"/>
    <w:rsid w:val="0037767A"/>
    <w:rsid w:val="003820C6"/>
    <w:rsid w:val="003847A6"/>
    <w:rsid w:val="00385520"/>
    <w:rsid w:val="003860DE"/>
    <w:rsid w:val="00386688"/>
    <w:rsid w:val="00386C9B"/>
    <w:rsid w:val="003907BD"/>
    <w:rsid w:val="00390D77"/>
    <w:rsid w:val="00392516"/>
    <w:rsid w:val="003925F6"/>
    <w:rsid w:val="00392FA7"/>
    <w:rsid w:val="00394122"/>
    <w:rsid w:val="003A09B9"/>
    <w:rsid w:val="003A3079"/>
    <w:rsid w:val="003A402A"/>
    <w:rsid w:val="003A41BD"/>
    <w:rsid w:val="003A517A"/>
    <w:rsid w:val="003A5C5C"/>
    <w:rsid w:val="003A7D71"/>
    <w:rsid w:val="003B07DA"/>
    <w:rsid w:val="003B3BF1"/>
    <w:rsid w:val="003B5E19"/>
    <w:rsid w:val="003B66FE"/>
    <w:rsid w:val="003B6CFE"/>
    <w:rsid w:val="003C0181"/>
    <w:rsid w:val="003C023B"/>
    <w:rsid w:val="003C28C7"/>
    <w:rsid w:val="003C3E2B"/>
    <w:rsid w:val="003C60C6"/>
    <w:rsid w:val="003C7CB3"/>
    <w:rsid w:val="003D38CD"/>
    <w:rsid w:val="003D519E"/>
    <w:rsid w:val="003D5F48"/>
    <w:rsid w:val="003D6930"/>
    <w:rsid w:val="003D6E10"/>
    <w:rsid w:val="003E052C"/>
    <w:rsid w:val="003E0A99"/>
    <w:rsid w:val="003E0C90"/>
    <w:rsid w:val="003E3D42"/>
    <w:rsid w:val="003E4434"/>
    <w:rsid w:val="003E4D4C"/>
    <w:rsid w:val="003E51DF"/>
    <w:rsid w:val="003E7905"/>
    <w:rsid w:val="003F45DE"/>
    <w:rsid w:val="003F46E5"/>
    <w:rsid w:val="003F6BF4"/>
    <w:rsid w:val="003F6EB0"/>
    <w:rsid w:val="00400BB2"/>
    <w:rsid w:val="00400F2B"/>
    <w:rsid w:val="004012EB"/>
    <w:rsid w:val="004014C9"/>
    <w:rsid w:val="004025D7"/>
    <w:rsid w:val="0040551F"/>
    <w:rsid w:val="00406E4A"/>
    <w:rsid w:val="00410E18"/>
    <w:rsid w:val="004130DE"/>
    <w:rsid w:val="0041400F"/>
    <w:rsid w:val="004141ED"/>
    <w:rsid w:val="004177C0"/>
    <w:rsid w:val="00420966"/>
    <w:rsid w:val="00420DB4"/>
    <w:rsid w:val="0042112E"/>
    <w:rsid w:val="00421AC2"/>
    <w:rsid w:val="00423056"/>
    <w:rsid w:val="004258A0"/>
    <w:rsid w:val="00430700"/>
    <w:rsid w:val="00430EA3"/>
    <w:rsid w:val="00431A6E"/>
    <w:rsid w:val="00434034"/>
    <w:rsid w:val="004351E6"/>
    <w:rsid w:val="00436F89"/>
    <w:rsid w:val="00441195"/>
    <w:rsid w:val="00441CEA"/>
    <w:rsid w:val="00445638"/>
    <w:rsid w:val="004460C3"/>
    <w:rsid w:val="0044724F"/>
    <w:rsid w:val="004529E1"/>
    <w:rsid w:val="00453F3D"/>
    <w:rsid w:val="004547FF"/>
    <w:rsid w:val="00455605"/>
    <w:rsid w:val="004608CD"/>
    <w:rsid w:val="00460BD2"/>
    <w:rsid w:val="00460D66"/>
    <w:rsid w:val="00464318"/>
    <w:rsid w:val="004645CB"/>
    <w:rsid w:val="00465979"/>
    <w:rsid w:val="00466799"/>
    <w:rsid w:val="00472BF7"/>
    <w:rsid w:val="00473E7F"/>
    <w:rsid w:val="004753EB"/>
    <w:rsid w:val="00483363"/>
    <w:rsid w:val="00483E08"/>
    <w:rsid w:val="004866DB"/>
    <w:rsid w:val="0049061A"/>
    <w:rsid w:val="00492064"/>
    <w:rsid w:val="00493688"/>
    <w:rsid w:val="0049430E"/>
    <w:rsid w:val="004A0043"/>
    <w:rsid w:val="004A2D12"/>
    <w:rsid w:val="004A4A2F"/>
    <w:rsid w:val="004A562F"/>
    <w:rsid w:val="004A5E0C"/>
    <w:rsid w:val="004A63C9"/>
    <w:rsid w:val="004B43BB"/>
    <w:rsid w:val="004C288E"/>
    <w:rsid w:val="004C38CD"/>
    <w:rsid w:val="004C3C84"/>
    <w:rsid w:val="004C3E9E"/>
    <w:rsid w:val="004D0B40"/>
    <w:rsid w:val="004D7A4D"/>
    <w:rsid w:val="004E0786"/>
    <w:rsid w:val="004E1E86"/>
    <w:rsid w:val="004E55D5"/>
    <w:rsid w:val="004F2510"/>
    <w:rsid w:val="004F6238"/>
    <w:rsid w:val="004F6FD3"/>
    <w:rsid w:val="004F79DF"/>
    <w:rsid w:val="005010B0"/>
    <w:rsid w:val="00502002"/>
    <w:rsid w:val="00503B05"/>
    <w:rsid w:val="005049C3"/>
    <w:rsid w:val="00505FF6"/>
    <w:rsid w:val="00510E14"/>
    <w:rsid w:val="0051144A"/>
    <w:rsid w:val="0051347F"/>
    <w:rsid w:val="005151D3"/>
    <w:rsid w:val="00515BE2"/>
    <w:rsid w:val="00520A29"/>
    <w:rsid w:val="00521D9F"/>
    <w:rsid w:val="0052303D"/>
    <w:rsid w:val="005231D6"/>
    <w:rsid w:val="00527725"/>
    <w:rsid w:val="0053004D"/>
    <w:rsid w:val="00531E00"/>
    <w:rsid w:val="00533CEA"/>
    <w:rsid w:val="005367D0"/>
    <w:rsid w:val="00536899"/>
    <w:rsid w:val="00536FF7"/>
    <w:rsid w:val="0054080A"/>
    <w:rsid w:val="005419C3"/>
    <w:rsid w:val="005424D6"/>
    <w:rsid w:val="00543A3B"/>
    <w:rsid w:val="00543D7F"/>
    <w:rsid w:val="00545AB7"/>
    <w:rsid w:val="00545B34"/>
    <w:rsid w:val="005517CE"/>
    <w:rsid w:val="00552894"/>
    <w:rsid w:val="005567A8"/>
    <w:rsid w:val="00556C92"/>
    <w:rsid w:val="0056017B"/>
    <w:rsid w:val="00560222"/>
    <w:rsid w:val="00565261"/>
    <w:rsid w:val="0057018A"/>
    <w:rsid w:val="00572039"/>
    <w:rsid w:val="00573916"/>
    <w:rsid w:val="00574A67"/>
    <w:rsid w:val="00580BD7"/>
    <w:rsid w:val="00582768"/>
    <w:rsid w:val="00583295"/>
    <w:rsid w:val="00585B20"/>
    <w:rsid w:val="00587CF9"/>
    <w:rsid w:val="00587DCE"/>
    <w:rsid w:val="0059186B"/>
    <w:rsid w:val="00593363"/>
    <w:rsid w:val="00595396"/>
    <w:rsid w:val="005A0ECC"/>
    <w:rsid w:val="005A1D41"/>
    <w:rsid w:val="005A400D"/>
    <w:rsid w:val="005A4194"/>
    <w:rsid w:val="005A4365"/>
    <w:rsid w:val="005A476A"/>
    <w:rsid w:val="005A488E"/>
    <w:rsid w:val="005A655F"/>
    <w:rsid w:val="005B0888"/>
    <w:rsid w:val="005B1168"/>
    <w:rsid w:val="005B15F1"/>
    <w:rsid w:val="005B4AB1"/>
    <w:rsid w:val="005B4C17"/>
    <w:rsid w:val="005B5FC7"/>
    <w:rsid w:val="005C2B29"/>
    <w:rsid w:val="005C2C35"/>
    <w:rsid w:val="005C3077"/>
    <w:rsid w:val="005C3B1E"/>
    <w:rsid w:val="005C40A8"/>
    <w:rsid w:val="005C5092"/>
    <w:rsid w:val="005C610A"/>
    <w:rsid w:val="005D04DC"/>
    <w:rsid w:val="005D2CBA"/>
    <w:rsid w:val="005D4E03"/>
    <w:rsid w:val="005D5E94"/>
    <w:rsid w:val="005D6448"/>
    <w:rsid w:val="005E1CEB"/>
    <w:rsid w:val="005E21C1"/>
    <w:rsid w:val="005E27F7"/>
    <w:rsid w:val="005E40B7"/>
    <w:rsid w:val="005E4D95"/>
    <w:rsid w:val="005E74E1"/>
    <w:rsid w:val="005E7E43"/>
    <w:rsid w:val="005F0E00"/>
    <w:rsid w:val="005F1F8A"/>
    <w:rsid w:val="005F31D5"/>
    <w:rsid w:val="005F5A79"/>
    <w:rsid w:val="005F5D91"/>
    <w:rsid w:val="005F7991"/>
    <w:rsid w:val="006000B1"/>
    <w:rsid w:val="00601CEC"/>
    <w:rsid w:val="00602796"/>
    <w:rsid w:val="00603B43"/>
    <w:rsid w:val="00604AED"/>
    <w:rsid w:val="00605D32"/>
    <w:rsid w:val="0060769C"/>
    <w:rsid w:val="006101E9"/>
    <w:rsid w:val="00610881"/>
    <w:rsid w:val="00615CDC"/>
    <w:rsid w:val="00617A6A"/>
    <w:rsid w:val="00617AFF"/>
    <w:rsid w:val="00622298"/>
    <w:rsid w:val="00622D0A"/>
    <w:rsid w:val="0062471A"/>
    <w:rsid w:val="00624D8D"/>
    <w:rsid w:val="00625998"/>
    <w:rsid w:val="00626220"/>
    <w:rsid w:val="00630824"/>
    <w:rsid w:val="00630956"/>
    <w:rsid w:val="00631272"/>
    <w:rsid w:val="00633930"/>
    <w:rsid w:val="006345C8"/>
    <w:rsid w:val="00635077"/>
    <w:rsid w:val="00636495"/>
    <w:rsid w:val="00636885"/>
    <w:rsid w:val="00636B6C"/>
    <w:rsid w:val="0064247C"/>
    <w:rsid w:val="00643903"/>
    <w:rsid w:val="00651385"/>
    <w:rsid w:val="00652309"/>
    <w:rsid w:val="00653091"/>
    <w:rsid w:val="0065399B"/>
    <w:rsid w:val="006547F1"/>
    <w:rsid w:val="0065560B"/>
    <w:rsid w:val="00657768"/>
    <w:rsid w:val="00660F4B"/>
    <w:rsid w:val="006628A9"/>
    <w:rsid w:val="00662B09"/>
    <w:rsid w:val="006724C6"/>
    <w:rsid w:val="00674B98"/>
    <w:rsid w:val="006751CE"/>
    <w:rsid w:val="00675798"/>
    <w:rsid w:val="00676596"/>
    <w:rsid w:val="00676C8A"/>
    <w:rsid w:val="00676F21"/>
    <w:rsid w:val="0068568F"/>
    <w:rsid w:val="00685C9B"/>
    <w:rsid w:val="00686993"/>
    <w:rsid w:val="006877FA"/>
    <w:rsid w:val="006908AE"/>
    <w:rsid w:val="00691CAC"/>
    <w:rsid w:val="00697EC6"/>
    <w:rsid w:val="006A0DD5"/>
    <w:rsid w:val="006A1E7E"/>
    <w:rsid w:val="006A7306"/>
    <w:rsid w:val="006B0154"/>
    <w:rsid w:val="006B13C8"/>
    <w:rsid w:val="006B5D9D"/>
    <w:rsid w:val="006B63DA"/>
    <w:rsid w:val="006B6AFC"/>
    <w:rsid w:val="006C0CF8"/>
    <w:rsid w:val="006C13E6"/>
    <w:rsid w:val="006C4547"/>
    <w:rsid w:val="006C60ED"/>
    <w:rsid w:val="006C6211"/>
    <w:rsid w:val="006C6E65"/>
    <w:rsid w:val="006D01F2"/>
    <w:rsid w:val="006D0BED"/>
    <w:rsid w:val="006D3B74"/>
    <w:rsid w:val="006D67B3"/>
    <w:rsid w:val="006D6924"/>
    <w:rsid w:val="006D7C70"/>
    <w:rsid w:val="006E08B6"/>
    <w:rsid w:val="006E1BF4"/>
    <w:rsid w:val="006E6F94"/>
    <w:rsid w:val="006F00A2"/>
    <w:rsid w:val="006F1BC3"/>
    <w:rsid w:val="006F21B6"/>
    <w:rsid w:val="006F2493"/>
    <w:rsid w:val="006F24A2"/>
    <w:rsid w:val="006F2D4B"/>
    <w:rsid w:val="006F46F9"/>
    <w:rsid w:val="006F5374"/>
    <w:rsid w:val="006F5BA5"/>
    <w:rsid w:val="006F71C4"/>
    <w:rsid w:val="0070193D"/>
    <w:rsid w:val="0070294A"/>
    <w:rsid w:val="00702C78"/>
    <w:rsid w:val="007043E3"/>
    <w:rsid w:val="0070460B"/>
    <w:rsid w:val="0070520A"/>
    <w:rsid w:val="007055D5"/>
    <w:rsid w:val="00705CD3"/>
    <w:rsid w:val="0070638F"/>
    <w:rsid w:val="00710294"/>
    <w:rsid w:val="007130E2"/>
    <w:rsid w:val="007136B7"/>
    <w:rsid w:val="0071747D"/>
    <w:rsid w:val="00717E90"/>
    <w:rsid w:val="007204AF"/>
    <w:rsid w:val="00722533"/>
    <w:rsid w:val="00722AFC"/>
    <w:rsid w:val="00723BD9"/>
    <w:rsid w:val="00731B5D"/>
    <w:rsid w:val="007321EA"/>
    <w:rsid w:val="00733552"/>
    <w:rsid w:val="00735ACA"/>
    <w:rsid w:val="00736C76"/>
    <w:rsid w:val="00740494"/>
    <w:rsid w:val="00742B00"/>
    <w:rsid w:val="00742B2F"/>
    <w:rsid w:val="0074337A"/>
    <w:rsid w:val="00743D32"/>
    <w:rsid w:val="007455D4"/>
    <w:rsid w:val="00746BA7"/>
    <w:rsid w:val="007475DB"/>
    <w:rsid w:val="00747EFF"/>
    <w:rsid w:val="00753ACB"/>
    <w:rsid w:val="00757002"/>
    <w:rsid w:val="007607D5"/>
    <w:rsid w:val="007625DD"/>
    <w:rsid w:val="00766069"/>
    <w:rsid w:val="007714AA"/>
    <w:rsid w:val="00772CB5"/>
    <w:rsid w:val="007734C9"/>
    <w:rsid w:val="00773907"/>
    <w:rsid w:val="00773F84"/>
    <w:rsid w:val="00774ADC"/>
    <w:rsid w:val="0077664F"/>
    <w:rsid w:val="00777F59"/>
    <w:rsid w:val="00780839"/>
    <w:rsid w:val="007819E9"/>
    <w:rsid w:val="00782D1A"/>
    <w:rsid w:val="007845BD"/>
    <w:rsid w:val="00785770"/>
    <w:rsid w:val="00786F1B"/>
    <w:rsid w:val="00790000"/>
    <w:rsid w:val="0079002B"/>
    <w:rsid w:val="00790502"/>
    <w:rsid w:val="007949A6"/>
    <w:rsid w:val="007950EA"/>
    <w:rsid w:val="007A0605"/>
    <w:rsid w:val="007A099F"/>
    <w:rsid w:val="007A3C82"/>
    <w:rsid w:val="007A425A"/>
    <w:rsid w:val="007A703C"/>
    <w:rsid w:val="007A7CDF"/>
    <w:rsid w:val="007B3BFD"/>
    <w:rsid w:val="007C0BDC"/>
    <w:rsid w:val="007C1D92"/>
    <w:rsid w:val="007C6B26"/>
    <w:rsid w:val="007C74DD"/>
    <w:rsid w:val="007D0198"/>
    <w:rsid w:val="007D20C7"/>
    <w:rsid w:val="007D48D4"/>
    <w:rsid w:val="007D5565"/>
    <w:rsid w:val="007E5961"/>
    <w:rsid w:val="007E6477"/>
    <w:rsid w:val="007F0764"/>
    <w:rsid w:val="007F240A"/>
    <w:rsid w:val="007F3132"/>
    <w:rsid w:val="007F34A5"/>
    <w:rsid w:val="007F3686"/>
    <w:rsid w:val="007F3A52"/>
    <w:rsid w:val="007F47D8"/>
    <w:rsid w:val="007F6D48"/>
    <w:rsid w:val="007F72C7"/>
    <w:rsid w:val="007F75A0"/>
    <w:rsid w:val="00800203"/>
    <w:rsid w:val="00803E6D"/>
    <w:rsid w:val="00806F65"/>
    <w:rsid w:val="00807DB4"/>
    <w:rsid w:val="00810994"/>
    <w:rsid w:val="00812B39"/>
    <w:rsid w:val="00815CB2"/>
    <w:rsid w:val="00816ADA"/>
    <w:rsid w:val="00817349"/>
    <w:rsid w:val="00820EE3"/>
    <w:rsid w:val="00821123"/>
    <w:rsid w:val="00822F82"/>
    <w:rsid w:val="00823993"/>
    <w:rsid w:val="00825524"/>
    <w:rsid w:val="00826224"/>
    <w:rsid w:val="00826F2B"/>
    <w:rsid w:val="00830D2C"/>
    <w:rsid w:val="0083140C"/>
    <w:rsid w:val="00832ECD"/>
    <w:rsid w:val="00832F5B"/>
    <w:rsid w:val="0083333D"/>
    <w:rsid w:val="008351FA"/>
    <w:rsid w:val="00835815"/>
    <w:rsid w:val="00836243"/>
    <w:rsid w:val="00836B8F"/>
    <w:rsid w:val="0084039C"/>
    <w:rsid w:val="008412C5"/>
    <w:rsid w:val="00841A34"/>
    <w:rsid w:val="00841D1B"/>
    <w:rsid w:val="00850D4C"/>
    <w:rsid w:val="00852993"/>
    <w:rsid w:val="0085659A"/>
    <w:rsid w:val="008570E4"/>
    <w:rsid w:val="008570E6"/>
    <w:rsid w:val="00857322"/>
    <w:rsid w:val="0085741F"/>
    <w:rsid w:val="00857E14"/>
    <w:rsid w:val="00861AFA"/>
    <w:rsid w:val="008640E7"/>
    <w:rsid w:val="008642EE"/>
    <w:rsid w:val="0086438D"/>
    <w:rsid w:val="0087097C"/>
    <w:rsid w:val="0087235E"/>
    <w:rsid w:val="00873261"/>
    <w:rsid w:val="008733EF"/>
    <w:rsid w:val="00881038"/>
    <w:rsid w:val="00883528"/>
    <w:rsid w:val="008861CC"/>
    <w:rsid w:val="008872F7"/>
    <w:rsid w:val="00891A17"/>
    <w:rsid w:val="00894816"/>
    <w:rsid w:val="00897B76"/>
    <w:rsid w:val="008A0BAC"/>
    <w:rsid w:val="008A2D40"/>
    <w:rsid w:val="008A2DC1"/>
    <w:rsid w:val="008A334B"/>
    <w:rsid w:val="008A5DFE"/>
    <w:rsid w:val="008B01C8"/>
    <w:rsid w:val="008B63CD"/>
    <w:rsid w:val="008B6912"/>
    <w:rsid w:val="008B6AB6"/>
    <w:rsid w:val="008B76E5"/>
    <w:rsid w:val="008C0916"/>
    <w:rsid w:val="008C1564"/>
    <w:rsid w:val="008C184F"/>
    <w:rsid w:val="008C1902"/>
    <w:rsid w:val="008C2750"/>
    <w:rsid w:val="008C2D79"/>
    <w:rsid w:val="008C5875"/>
    <w:rsid w:val="008C5994"/>
    <w:rsid w:val="008C71BB"/>
    <w:rsid w:val="008C7C57"/>
    <w:rsid w:val="008D0B15"/>
    <w:rsid w:val="008D4F80"/>
    <w:rsid w:val="008D6025"/>
    <w:rsid w:val="008D7228"/>
    <w:rsid w:val="008E3041"/>
    <w:rsid w:val="008E4D75"/>
    <w:rsid w:val="008F1416"/>
    <w:rsid w:val="008F4777"/>
    <w:rsid w:val="008F6DAF"/>
    <w:rsid w:val="00900109"/>
    <w:rsid w:val="009024B3"/>
    <w:rsid w:val="009027D7"/>
    <w:rsid w:val="009030EC"/>
    <w:rsid w:val="00903410"/>
    <w:rsid w:val="00903562"/>
    <w:rsid w:val="0090606A"/>
    <w:rsid w:val="00906F8B"/>
    <w:rsid w:val="009075DD"/>
    <w:rsid w:val="00913D57"/>
    <w:rsid w:val="00915273"/>
    <w:rsid w:val="00915634"/>
    <w:rsid w:val="00921F53"/>
    <w:rsid w:val="00922CBD"/>
    <w:rsid w:val="00923320"/>
    <w:rsid w:val="00923568"/>
    <w:rsid w:val="00923F65"/>
    <w:rsid w:val="0092422B"/>
    <w:rsid w:val="009247D3"/>
    <w:rsid w:val="0092555A"/>
    <w:rsid w:val="0092565A"/>
    <w:rsid w:val="00926B97"/>
    <w:rsid w:val="00930A8D"/>
    <w:rsid w:val="00937FC8"/>
    <w:rsid w:val="009402B3"/>
    <w:rsid w:val="00942CF2"/>
    <w:rsid w:val="009432A1"/>
    <w:rsid w:val="00944C93"/>
    <w:rsid w:val="00944EF8"/>
    <w:rsid w:val="00944F5E"/>
    <w:rsid w:val="00947FCF"/>
    <w:rsid w:val="00950A21"/>
    <w:rsid w:val="00950C4E"/>
    <w:rsid w:val="0095199D"/>
    <w:rsid w:val="0095235C"/>
    <w:rsid w:val="00952776"/>
    <w:rsid w:val="00953044"/>
    <w:rsid w:val="009536E9"/>
    <w:rsid w:val="009537E4"/>
    <w:rsid w:val="009564FA"/>
    <w:rsid w:val="0096050B"/>
    <w:rsid w:val="00960DAC"/>
    <w:rsid w:val="00960F55"/>
    <w:rsid w:val="009617DE"/>
    <w:rsid w:val="00962113"/>
    <w:rsid w:val="009629D2"/>
    <w:rsid w:val="00962B03"/>
    <w:rsid w:val="00962D45"/>
    <w:rsid w:val="009657C0"/>
    <w:rsid w:val="009658F0"/>
    <w:rsid w:val="0097270C"/>
    <w:rsid w:val="00976832"/>
    <w:rsid w:val="009809EC"/>
    <w:rsid w:val="009822C6"/>
    <w:rsid w:val="009837A1"/>
    <w:rsid w:val="009871F6"/>
    <w:rsid w:val="00994054"/>
    <w:rsid w:val="00994E66"/>
    <w:rsid w:val="009A180E"/>
    <w:rsid w:val="009A2600"/>
    <w:rsid w:val="009A3FA7"/>
    <w:rsid w:val="009A4502"/>
    <w:rsid w:val="009A69D3"/>
    <w:rsid w:val="009A7EE0"/>
    <w:rsid w:val="009B0AD3"/>
    <w:rsid w:val="009B0EBE"/>
    <w:rsid w:val="009B198E"/>
    <w:rsid w:val="009B2C70"/>
    <w:rsid w:val="009B38C3"/>
    <w:rsid w:val="009B5AD9"/>
    <w:rsid w:val="009B6585"/>
    <w:rsid w:val="009B6FAA"/>
    <w:rsid w:val="009B7EC8"/>
    <w:rsid w:val="009C0C65"/>
    <w:rsid w:val="009C3C40"/>
    <w:rsid w:val="009C56A7"/>
    <w:rsid w:val="009C6386"/>
    <w:rsid w:val="009C68C2"/>
    <w:rsid w:val="009C74F5"/>
    <w:rsid w:val="009D08D5"/>
    <w:rsid w:val="009D20A6"/>
    <w:rsid w:val="009D376E"/>
    <w:rsid w:val="009D3AF7"/>
    <w:rsid w:val="009D3CB3"/>
    <w:rsid w:val="009D49CA"/>
    <w:rsid w:val="009D5ABF"/>
    <w:rsid w:val="009E0221"/>
    <w:rsid w:val="009E1AF0"/>
    <w:rsid w:val="009E1C38"/>
    <w:rsid w:val="009E39D5"/>
    <w:rsid w:val="009E3B91"/>
    <w:rsid w:val="009E6333"/>
    <w:rsid w:val="009E7AC5"/>
    <w:rsid w:val="009F0031"/>
    <w:rsid w:val="009F1C43"/>
    <w:rsid w:val="009F45E8"/>
    <w:rsid w:val="009F4FD7"/>
    <w:rsid w:val="009F5C1E"/>
    <w:rsid w:val="009F65A3"/>
    <w:rsid w:val="009F6FB9"/>
    <w:rsid w:val="00A00F88"/>
    <w:rsid w:val="00A016DF"/>
    <w:rsid w:val="00A01DAA"/>
    <w:rsid w:val="00A03884"/>
    <w:rsid w:val="00A044E5"/>
    <w:rsid w:val="00A05530"/>
    <w:rsid w:val="00A07444"/>
    <w:rsid w:val="00A07587"/>
    <w:rsid w:val="00A12783"/>
    <w:rsid w:val="00A13036"/>
    <w:rsid w:val="00A16893"/>
    <w:rsid w:val="00A208EC"/>
    <w:rsid w:val="00A21FD0"/>
    <w:rsid w:val="00A22267"/>
    <w:rsid w:val="00A22452"/>
    <w:rsid w:val="00A23938"/>
    <w:rsid w:val="00A23C24"/>
    <w:rsid w:val="00A30634"/>
    <w:rsid w:val="00A30D49"/>
    <w:rsid w:val="00A3178E"/>
    <w:rsid w:val="00A34AC0"/>
    <w:rsid w:val="00A35D73"/>
    <w:rsid w:val="00A35E29"/>
    <w:rsid w:val="00A36788"/>
    <w:rsid w:val="00A404BF"/>
    <w:rsid w:val="00A4246C"/>
    <w:rsid w:val="00A43101"/>
    <w:rsid w:val="00A436A4"/>
    <w:rsid w:val="00A43C36"/>
    <w:rsid w:val="00A44EC4"/>
    <w:rsid w:val="00A450F0"/>
    <w:rsid w:val="00A5030D"/>
    <w:rsid w:val="00A542F8"/>
    <w:rsid w:val="00A54905"/>
    <w:rsid w:val="00A55794"/>
    <w:rsid w:val="00A55A3D"/>
    <w:rsid w:val="00A56490"/>
    <w:rsid w:val="00A56AAC"/>
    <w:rsid w:val="00A579EB"/>
    <w:rsid w:val="00A60438"/>
    <w:rsid w:val="00A613A2"/>
    <w:rsid w:val="00A61919"/>
    <w:rsid w:val="00A62519"/>
    <w:rsid w:val="00A6281B"/>
    <w:rsid w:val="00A642DD"/>
    <w:rsid w:val="00A65088"/>
    <w:rsid w:val="00A65803"/>
    <w:rsid w:val="00A66889"/>
    <w:rsid w:val="00A66E4A"/>
    <w:rsid w:val="00A708DD"/>
    <w:rsid w:val="00A70E10"/>
    <w:rsid w:val="00A72631"/>
    <w:rsid w:val="00A73D7E"/>
    <w:rsid w:val="00A74B2E"/>
    <w:rsid w:val="00A761FF"/>
    <w:rsid w:val="00A81FF2"/>
    <w:rsid w:val="00A83C14"/>
    <w:rsid w:val="00A84D57"/>
    <w:rsid w:val="00A852C1"/>
    <w:rsid w:val="00A853D4"/>
    <w:rsid w:val="00A91287"/>
    <w:rsid w:val="00A93336"/>
    <w:rsid w:val="00A933BF"/>
    <w:rsid w:val="00A950C7"/>
    <w:rsid w:val="00A9639A"/>
    <w:rsid w:val="00AA18A9"/>
    <w:rsid w:val="00AA1E6E"/>
    <w:rsid w:val="00AA1ECC"/>
    <w:rsid w:val="00AA2F02"/>
    <w:rsid w:val="00AA3156"/>
    <w:rsid w:val="00AA37CD"/>
    <w:rsid w:val="00AA6858"/>
    <w:rsid w:val="00AA7A96"/>
    <w:rsid w:val="00AB0DA3"/>
    <w:rsid w:val="00AB2182"/>
    <w:rsid w:val="00AB30FF"/>
    <w:rsid w:val="00AB361B"/>
    <w:rsid w:val="00AB65C7"/>
    <w:rsid w:val="00AB6EE4"/>
    <w:rsid w:val="00AC47F3"/>
    <w:rsid w:val="00AC4E87"/>
    <w:rsid w:val="00AC5363"/>
    <w:rsid w:val="00AC66A7"/>
    <w:rsid w:val="00AD1441"/>
    <w:rsid w:val="00AD17BA"/>
    <w:rsid w:val="00AD1C84"/>
    <w:rsid w:val="00AD53C5"/>
    <w:rsid w:val="00AD6E11"/>
    <w:rsid w:val="00AD7B58"/>
    <w:rsid w:val="00AE0D48"/>
    <w:rsid w:val="00AE2424"/>
    <w:rsid w:val="00AE3C00"/>
    <w:rsid w:val="00AE414A"/>
    <w:rsid w:val="00AE6754"/>
    <w:rsid w:val="00AF0D97"/>
    <w:rsid w:val="00AF2C54"/>
    <w:rsid w:val="00AF428B"/>
    <w:rsid w:val="00B003C6"/>
    <w:rsid w:val="00B00417"/>
    <w:rsid w:val="00B01F2B"/>
    <w:rsid w:val="00B02186"/>
    <w:rsid w:val="00B027AE"/>
    <w:rsid w:val="00B04560"/>
    <w:rsid w:val="00B0466D"/>
    <w:rsid w:val="00B070AD"/>
    <w:rsid w:val="00B07997"/>
    <w:rsid w:val="00B16307"/>
    <w:rsid w:val="00B1634A"/>
    <w:rsid w:val="00B1659B"/>
    <w:rsid w:val="00B17FCA"/>
    <w:rsid w:val="00B20A12"/>
    <w:rsid w:val="00B221F6"/>
    <w:rsid w:val="00B22906"/>
    <w:rsid w:val="00B2504D"/>
    <w:rsid w:val="00B25782"/>
    <w:rsid w:val="00B26B8C"/>
    <w:rsid w:val="00B3029F"/>
    <w:rsid w:val="00B313E1"/>
    <w:rsid w:val="00B3634B"/>
    <w:rsid w:val="00B36C8C"/>
    <w:rsid w:val="00B37182"/>
    <w:rsid w:val="00B3731A"/>
    <w:rsid w:val="00B37C1F"/>
    <w:rsid w:val="00B41B26"/>
    <w:rsid w:val="00B44260"/>
    <w:rsid w:val="00B44D48"/>
    <w:rsid w:val="00B45518"/>
    <w:rsid w:val="00B464F4"/>
    <w:rsid w:val="00B4702F"/>
    <w:rsid w:val="00B5019E"/>
    <w:rsid w:val="00B50654"/>
    <w:rsid w:val="00B51856"/>
    <w:rsid w:val="00B52552"/>
    <w:rsid w:val="00B52CE6"/>
    <w:rsid w:val="00B545A8"/>
    <w:rsid w:val="00B63FC1"/>
    <w:rsid w:val="00B677AA"/>
    <w:rsid w:val="00B7493E"/>
    <w:rsid w:val="00B75A1B"/>
    <w:rsid w:val="00B77B43"/>
    <w:rsid w:val="00B77DFB"/>
    <w:rsid w:val="00B8051A"/>
    <w:rsid w:val="00B80AF4"/>
    <w:rsid w:val="00B81F9A"/>
    <w:rsid w:val="00B81FED"/>
    <w:rsid w:val="00B84D65"/>
    <w:rsid w:val="00B858BD"/>
    <w:rsid w:val="00B86643"/>
    <w:rsid w:val="00B879DC"/>
    <w:rsid w:val="00B91B58"/>
    <w:rsid w:val="00B936E1"/>
    <w:rsid w:val="00B9455C"/>
    <w:rsid w:val="00B97039"/>
    <w:rsid w:val="00B9791C"/>
    <w:rsid w:val="00B97CE1"/>
    <w:rsid w:val="00BA2515"/>
    <w:rsid w:val="00BA3EC5"/>
    <w:rsid w:val="00BA7344"/>
    <w:rsid w:val="00BA7497"/>
    <w:rsid w:val="00BA7F09"/>
    <w:rsid w:val="00BB00A0"/>
    <w:rsid w:val="00BB2C27"/>
    <w:rsid w:val="00BB3444"/>
    <w:rsid w:val="00BB58E6"/>
    <w:rsid w:val="00BC23EB"/>
    <w:rsid w:val="00BC2858"/>
    <w:rsid w:val="00BC4671"/>
    <w:rsid w:val="00BC556B"/>
    <w:rsid w:val="00BC6066"/>
    <w:rsid w:val="00BC7BA9"/>
    <w:rsid w:val="00BC7C96"/>
    <w:rsid w:val="00BD4B7E"/>
    <w:rsid w:val="00BD7192"/>
    <w:rsid w:val="00BD7DDF"/>
    <w:rsid w:val="00BE0A14"/>
    <w:rsid w:val="00BE1604"/>
    <w:rsid w:val="00BE1FDA"/>
    <w:rsid w:val="00BE2509"/>
    <w:rsid w:val="00BE2F06"/>
    <w:rsid w:val="00BE3F3A"/>
    <w:rsid w:val="00BF0583"/>
    <w:rsid w:val="00BF082D"/>
    <w:rsid w:val="00BF0904"/>
    <w:rsid w:val="00BF13E9"/>
    <w:rsid w:val="00BF1E17"/>
    <w:rsid w:val="00BF3C85"/>
    <w:rsid w:val="00BF73BF"/>
    <w:rsid w:val="00BF7A43"/>
    <w:rsid w:val="00C00494"/>
    <w:rsid w:val="00C01AB4"/>
    <w:rsid w:val="00C0290B"/>
    <w:rsid w:val="00C05CF7"/>
    <w:rsid w:val="00C07305"/>
    <w:rsid w:val="00C112A0"/>
    <w:rsid w:val="00C15890"/>
    <w:rsid w:val="00C16144"/>
    <w:rsid w:val="00C17AE8"/>
    <w:rsid w:val="00C20ADE"/>
    <w:rsid w:val="00C23BE3"/>
    <w:rsid w:val="00C241B1"/>
    <w:rsid w:val="00C269F6"/>
    <w:rsid w:val="00C309C1"/>
    <w:rsid w:val="00C33488"/>
    <w:rsid w:val="00C338B3"/>
    <w:rsid w:val="00C37B23"/>
    <w:rsid w:val="00C37F75"/>
    <w:rsid w:val="00C41948"/>
    <w:rsid w:val="00C41F26"/>
    <w:rsid w:val="00C42271"/>
    <w:rsid w:val="00C43730"/>
    <w:rsid w:val="00C43F80"/>
    <w:rsid w:val="00C451B1"/>
    <w:rsid w:val="00C465E0"/>
    <w:rsid w:val="00C473CE"/>
    <w:rsid w:val="00C4764F"/>
    <w:rsid w:val="00C504CC"/>
    <w:rsid w:val="00C56A0C"/>
    <w:rsid w:val="00C600A6"/>
    <w:rsid w:val="00C63C48"/>
    <w:rsid w:val="00C661D9"/>
    <w:rsid w:val="00C7182E"/>
    <w:rsid w:val="00C755A4"/>
    <w:rsid w:val="00C80440"/>
    <w:rsid w:val="00C84C14"/>
    <w:rsid w:val="00C85EF9"/>
    <w:rsid w:val="00C9533F"/>
    <w:rsid w:val="00C95666"/>
    <w:rsid w:val="00C95F4A"/>
    <w:rsid w:val="00C96344"/>
    <w:rsid w:val="00C96918"/>
    <w:rsid w:val="00CA0A88"/>
    <w:rsid w:val="00CA13D1"/>
    <w:rsid w:val="00CA20DA"/>
    <w:rsid w:val="00CA7257"/>
    <w:rsid w:val="00CA7A5D"/>
    <w:rsid w:val="00CB1710"/>
    <w:rsid w:val="00CB2876"/>
    <w:rsid w:val="00CB6134"/>
    <w:rsid w:val="00CC2531"/>
    <w:rsid w:val="00CC27DE"/>
    <w:rsid w:val="00CC3840"/>
    <w:rsid w:val="00CC6239"/>
    <w:rsid w:val="00CD0F82"/>
    <w:rsid w:val="00CD1AA6"/>
    <w:rsid w:val="00CD53F6"/>
    <w:rsid w:val="00CD6D66"/>
    <w:rsid w:val="00CD7AEB"/>
    <w:rsid w:val="00CE2591"/>
    <w:rsid w:val="00CE30EB"/>
    <w:rsid w:val="00CE4358"/>
    <w:rsid w:val="00CE64CE"/>
    <w:rsid w:val="00CE68A8"/>
    <w:rsid w:val="00CE7D8E"/>
    <w:rsid w:val="00CF2A75"/>
    <w:rsid w:val="00CF3743"/>
    <w:rsid w:val="00CF5A7B"/>
    <w:rsid w:val="00CF5EDF"/>
    <w:rsid w:val="00D01D1A"/>
    <w:rsid w:val="00D02A7C"/>
    <w:rsid w:val="00D04805"/>
    <w:rsid w:val="00D10EB9"/>
    <w:rsid w:val="00D10FD6"/>
    <w:rsid w:val="00D11217"/>
    <w:rsid w:val="00D13A2D"/>
    <w:rsid w:val="00D25D0A"/>
    <w:rsid w:val="00D26669"/>
    <w:rsid w:val="00D26AB0"/>
    <w:rsid w:val="00D30A9B"/>
    <w:rsid w:val="00D30B95"/>
    <w:rsid w:val="00D325CB"/>
    <w:rsid w:val="00D3516F"/>
    <w:rsid w:val="00D3692B"/>
    <w:rsid w:val="00D36B12"/>
    <w:rsid w:val="00D437CA"/>
    <w:rsid w:val="00D43B5A"/>
    <w:rsid w:val="00D44B20"/>
    <w:rsid w:val="00D4568B"/>
    <w:rsid w:val="00D46249"/>
    <w:rsid w:val="00D539B0"/>
    <w:rsid w:val="00D60390"/>
    <w:rsid w:val="00D617C8"/>
    <w:rsid w:val="00D61A73"/>
    <w:rsid w:val="00D62ACA"/>
    <w:rsid w:val="00D657CF"/>
    <w:rsid w:val="00D66BD1"/>
    <w:rsid w:val="00D66BE2"/>
    <w:rsid w:val="00D67144"/>
    <w:rsid w:val="00D67431"/>
    <w:rsid w:val="00D74469"/>
    <w:rsid w:val="00D7524E"/>
    <w:rsid w:val="00D7526D"/>
    <w:rsid w:val="00D76352"/>
    <w:rsid w:val="00D807D2"/>
    <w:rsid w:val="00D80A83"/>
    <w:rsid w:val="00D840FB"/>
    <w:rsid w:val="00D846B7"/>
    <w:rsid w:val="00D925D7"/>
    <w:rsid w:val="00D957D6"/>
    <w:rsid w:val="00D95A85"/>
    <w:rsid w:val="00DA1826"/>
    <w:rsid w:val="00DA2B76"/>
    <w:rsid w:val="00DA3266"/>
    <w:rsid w:val="00DA497D"/>
    <w:rsid w:val="00DA59D1"/>
    <w:rsid w:val="00DA7C7F"/>
    <w:rsid w:val="00DB0AB2"/>
    <w:rsid w:val="00DB115F"/>
    <w:rsid w:val="00DB1C8F"/>
    <w:rsid w:val="00DB2A8F"/>
    <w:rsid w:val="00DB3B2B"/>
    <w:rsid w:val="00DB4446"/>
    <w:rsid w:val="00DB4B10"/>
    <w:rsid w:val="00DB575C"/>
    <w:rsid w:val="00DB7BCD"/>
    <w:rsid w:val="00DC20AC"/>
    <w:rsid w:val="00DC78AD"/>
    <w:rsid w:val="00DC7DDE"/>
    <w:rsid w:val="00DD26A3"/>
    <w:rsid w:val="00DD4351"/>
    <w:rsid w:val="00DD7BAB"/>
    <w:rsid w:val="00DE3326"/>
    <w:rsid w:val="00DE622B"/>
    <w:rsid w:val="00DF099B"/>
    <w:rsid w:val="00DF4739"/>
    <w:rsid w:val="00DF5025"/>
    <w:rsid w:val="00DF5A26"/>
    <w:rsid w:val="00DF5CC0"/>
    <w:rsid w:val="00E00F43"/>
    <w:rsid w:val="00E029F8"/>
    <w:rsid w:val="00E03EAB"/>
    <w:rsid w:val="00E1011D"/>
    <w:rsid w:val="00E12327"/>
    <w:rsid w:val="00E12632"/>
    <w:rsid w:val="00E146D4"/>
    <w:rsid w:val="00E16284"/>
    <w:rsid w:val="00E23EB1"/>
    <w:rsid w:val="00E2772C"/>
    <w:rsid w:val="00E31E80"/>
    <w:rsid w:val="00E3286D"/>
    <w:rsid w:val="00E32D8F"/>
    <w:rsid w:val="00E33263"/>
    <w:rsid w:val="00E346F8"/>
    <w:rsid w:val="00E34969"/>
    <w:rsid w:val="00E359AC"/>
    <w:rsid w:val="00E359B0"/>
    <w:rsid w:val="00E35EF1"/>
    <w:rsid w:val="00E40515"/>
    <w:rsid w:val="00E40921"/>
    <w:rsid w:val="00E42454"/>
    <w:rsid w:val="00E42F2E"/>
    <w:rsid w:val="00E444EC"/>
    <w:rsid w:val="00E45679"/>
    <w:rsid w:val="00E45BB0"/>
    <w:rsid w:val="00E503E0"/>
    <w:rsid w:val="00E52C0E"/>
    <w:rsid w:val="00E52FB1"/>
    <w:rsid w:val="00E563E5"/>
    <w:rsid w:val="00E5684E"/>
    <w:rsid w:val="00E60194"/>
    <w:rsid w:val="00E60CBE"/>
    <w:rsid w:val="00E65806"/>
    <w:rsid w:val="00E67A20"/>
    <w:rsid w:val="00E67FC9"/>
    <w:rsid w:val="00E7411F"/>
    <w:rsid w:val="00E745F4"/>
    <w:rsid w:val="00E751D8"/>
    <w:rsid w:val="00E75336"/>
    <w:rsid w:val="00E76640"/>
    <w:rsid w:val="00E77142"/>
    <w:rsid w:val="00E80DEF"/>
    <w:rsid w:val="00E80FCD"/>
    <w:rsid w:val="00E83BA9"/>
    <w:rsid w:val="00E84E05"/>
    <w:rsid w:val="00E87FFB"/>
    <w:rsid w:val="00E90A6D"/>
    <w:rsid w:val="00E931EF"/>
    <w:rsid w:val="00EA0254"/>
    <w:rsid w:val="00EA06BF"/>
    <w:rsid w:val="00EA1921"/>
    <w:rsid w:val="00EA377A"/>
    <w:rsid w:val="00EA3E38"/>
    <w:rsid w:val="00EA7BF7"/>
    <w:rsid w:val="00EA7D02"/>
    <w:rsid w:val="00EB1B0A"/>
    <w:rsid w:val="00EB1E15"/>
    <w:rsid w:val="00EB321D"/>
    <w:rsid w:val="00EB3AC1"/>
    <w:rsid w:val="00EB4081"/>
    <w:rsid w:val="00EB53A2"/>
    <w:rsid w:val="00EB6E5E"/>
    <w:rsid w:val="00EC1D5B"/>
    <w:rsid w:val="00EC3431"/>
    <w:rsid w:val="00EC474A"/>
    <w:rsid w:val="00EC4F6C"/>
    <w:rsid w:val="00EC5E96"/>
    <w:rsid w:val="00EC6355"/>
    <w:rsid w:val="00EC63DB"/>
    <w:rsid w:val="00ED02B2"/>
    <w:rsid w:val="00ED0C6B"/>
    <w:rsid w:val="00ED2440"/>
    <w:rsid w:val="00ED255D"/>
    <w:rsid w:val="00ED3018"/>
    <w:rsid w:val="00ED5411"/>
    <w:rsid w:val="00ED7A94"/>
    <w:rsid w:val="00EE0F4C"/>
    <w:rsid w:val="00EE717D"/>
    <w:rsid w:val="00EE73FF"/>
    <w:rsid w:val="00EE7B9B"/>
    <w:rsid w:val="00EF0509"/>
    <w:rsid w:val="00EF0A30"/>
    <w:rsid w:val="00EF0ACE"/>
    <w:rsid w:val="00EF1214"/>
    <w:rsid w:val="00EF1770"/>
    <w:rsid w:val="00EF17FB"/>
    <w:rsid w:val="00EF2EDA"/>
    <w:rsid w:val="00EF3336"/>
    <w:rsid w:val="00EF3681"/>
    <w:rsid w:val="00EF7A75"/>
    <w:rsid w:val="00EF7C51"/>
    <w:rsid w:val="00F054CE"/>
    <w:rsid w:val="00F07B39"/>
    <w:rsid w:val="00F1150C"/>
    <w:rsid w:val="00F16486"/>
    <w:rsid w:val="00F169E2"/>
    <w:rsid w:val="00F205F2"/>
    <w:rsid w:val="00F20950"/>
    <w:rsid w:val="00F219D1"/>
    <w:rsid w:val="00F23415"/>
    <w:rsid w:val="00F23668"/>
    <w:rsid w:val="00F24DE9"/>
    <w:rsid w:val="00F269BD"/>
    <w:rsid w:val="00F273AF"/>
    <w:rsid w:val="00F33F83"/>
    <w:rsid w:val="00F34B51"/>
    <w:rsid w:val="00F37E71"/>
    <w:rsid w:val="00F40C4C"/>
    <w:rsid w:val="00F412CF"/>
    <w:rsid w:val="00F4293B"/>
    <w:rsid w:val="00F44D42"/>
    <w:rsid w:val="00F47587"/>
    <w:rsid w:val="00F51783"/>
    <w:rsid w:val="00F51D96"/>
    <w:rsid w:val="00F5260E"/>
    <w:rsid w:val="00F52971"/>
    <w:rsid w:val="00F529FE"/>
    <w:rsid w:val="00F543C4"/>
    <w:rsid w:val="00F55709"/>
    <w:rsid w:val="00F5661D"/>
    <w:rsid w:val="00F57FB8"/>
    <w:rsid w:val="00F628ED"/>
    <w:rsid w:val="00F6331B"/>
    <w:rsid w:val="00F6337D"/>
    <w:rsid w:val="00F66B8E"/>
    <w:rsid w:val="00F70456"/>
    <w:rsid w:val="00F72C7D"/>
    <w:rsid w:val="00F73619"/>
    <w:rsid w:val="00F7451A"/>
    <w:rsid w:val="00F749F0"/>
    <w:rsid w:val="00F7793E"/>
    <w:rsid w:val="00F833A8"/>
    <w:rsid w:val="00F84AF9"/>
    <w:rsid w:val="00F85FF1"/>
    <w:rsid w:val="00F93103"/>
    <w:rsid w:val="00FA1B13"/>
    <w:rsid w:val="00FA2675"/>
    <w:rsid w:val="00FA2CE7"/>
    <w:rsid w:val="00FA2D81"/>
    <w:rsid w:val="00FA40CB"/>
    <w:rsid w:val="00FA6315"/>
    <w:rsid w:val="00FA7817"/>
    <w:rsid w:val="00FB0F2D"/>
    <w:rsid w:val="00FB1330"/>
    <w:rsid w:val="00FB17C6"/>
    <w:rsid w:val="00FB1933"/>
    <w:rsid w:val="00FB36BD"/>
    <w:rsid w:val="00FB4E63"/>
    <w:rsid w:val="00FB4F66"/>
    <w:rsid w:val="00FB5B48"/>
    <w:rsid w:val="00FC318C"/>
    <w:rsid w:val="00FC31A6"/>
    <w:rsid w:val="00FC5BE6"/>
    <w:rsid w:val="00FC651E"/>
    <w:rsid w:val="00FD073F"/>
    <w:rsid w:val="00FD0DD9"/>
    <w:rsid w:val="00FD1F13"/>
    <w:rsid w:val="00FD20A6"/>
    <w:rsid w:val="00FD245E"/>
    <w:rsid w:val="00FD4C4D"/>
    <w:rsid w:val="00FD507C"/>
    <w:rsid w:val="00FD6536"/>
    <w:rsid w:val="00FD6D1C"/>
    <w:rsid w:val="00FD7155"/>
    <w:rsid w:val="00FE323F"/>
    <w:rsid w:val="00FE4C2F"/>
    <w:rsid w:val="00FE61BA"/>
    <w:rsid w:val="00FE7935"/>
    <w:rsid w:val="00FF0BE1"/>
    <w:rsid w:val="00FF0CCB"/>
    <w:rsid w:val="00FF0D97"/>
    <w:rsid w:val="00FF1B9A"/>
    <w:rsid w:val="00FF54A9"/>
    <w:rsid w:val="00FF55F9"/>
    <w:rsid w:val="00FF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E94F04"/>
  <w15:docId w15:val="{86943A6E-236C-0942-83C6-0A209206A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EB0"/>
    <w:pPr>
      <w:spacing w:after="0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styleId="Heading1">
    <w:name w:val="heading 1"/>
    <w:aliases w:val="Visit Date-Title Page"/>
    <w:basedOn w:val="Normal"/>
    <w:next w:val="Normal"/>
    <w:link w:val="Heading1Char"/>
    <w:uiPriority w:val="9"/>
    <w:rsid w:val="009247D3"/>
    <w:pPr>
      <w:keepNext/>
      <w:keepLines/>
      <w:spacing w:before="120"/>
      <w:outlineLvl w:val="0"/>
    </w:pPr>
    <w:rPr>
      <w:rFonts w:eastAsiaTheme="majorEastAsia" w:cstheme="majorBidi"/>
      <w:i/>
      <w:color w:val="07519E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130E2A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acer">
    <w:name w:val="spacer"/>
    <w:semiHidden/>
    <w:rsid w:val="0095304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Agenda">
    <w:name w:val="Agenda"/>
    <w:aliases w:val="Title Page,Visit Name"/>
    <w:rsid w:val="00944EF8"/>
    <w:pPr>
      <w:spacing w:before="300" w:after="0" w:line="240" w:lineRule="auto"/>
    </w:pPr>
    <w:rPr>
      <w:rFonts w:ascii="Arial Narrow" w:eastAsia="Times New Roman" w:hAnsi="Arial Narrow" w:cs="Arial"/>
      <w:b/>
      <w:color w:val="07519E"/>
      <w:sz w:val="56"/>
      <w:szCs w:val="64"/>
    </w:rPr>
  </w:style>
  <w:style w:type="paragraph" w:customStyle="1" w:styleId="Objective">
    <w:name w:val="Objective"/>
    <w:rsid w:val="00953044"/>
    <w:pPr>
      <w:pBdr>
        <w:top w:val="single" w:sz="8" w:space="12" w:color="auto"/>
        <w:bottom w:val="single" w:sz="8" w:space="12" w:color="auto"/>
      </w:pBdr>
      <w:spacing w:after="0" w:line="240" w:lineRule="auto"/>
      <w:ind w:left="720"/>
    </w:pPr>
    <w:rPr>
      <w:rFonts w:ascii="Arial" w:eastAsia="Times New Roman" w:hAnsi="Arial" w:cs="Times New Roman"/>
      <w:sz w:val="26"/>
      <w:szCs w:val="24"/>
    </w:rPr>
  </w:style>
  <w:style w:type="paragraph" w:customStyle="1" w:styleId="Name">
    <w:name w:val="Name"/>
    <w:next w:val="Normal"/>
    <w:rsid w:val="00B84D65"/>
    <w:pPr>
      <w:spacing w:before="40" w:after="0" w:line="240" w:lineRule="auto"/>
    </w:pPr>
    <w:rPr>
      <w:rFonts w:ascii="Arial Narrow" w:eastAsia="Times New Roman" w:hAnsi="Arial Narrow" w:cs="Times New Roman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0E2A"/>
    <w:rPr>
      <w:rFonts w:ascii="Arial Narrow" w:eastAsiaTheme="majorEastAsia" w:hAnsi="Arial Narrow" w:cstheme="majorBidi"/>
      <w:color w:val="365F91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rsid w:val="00953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044"/>
    <w:rPr>
      <w:rFonts w:ascii="Times New Roman" w:eastAsia="Times New Roman" w:hAnsi="Times New Roman" w:cs="Times New Roman"/>
      <w:sz w:val="24"/>
      <w:szCs w:val="24"/>
    </w:rPr>
  </w:style>
  <w:style w:type="paragraph" w:customStyle="1" w:styleId="Agenda-Date">
    <w:name w:val="Agenda-Date"/>
    <w:basedOn w:val="Normal"/>
    <w:next w:val="Agenda-Location"/>
    <w:qFormat/>
    <w:rsid w:val="00AE2424"/>
    <w:pPr>
      <w:spacing w:line="276" w:lineRule="auto"/>
    </w:pPr>
    <w:rPr>
      <w:b/>
      <w:bCs/>
      <w:i/>
      <w:iCs/>
      <w:color w:val="07519E"/>
      <w:sz w:val="36"/>
      <w:szCs w:val="36"/>
    </w:rPr>
  </w:style>
  <w:style w:type="paragraph" w:customStyle="1" w:styleId="Agenda-Location">
    <w:name w:val="Agenda-Location"/>
    <w:basedOn w:val="Normal"/>
    <w:next w:val="Agenda-SubLocation"/>
    <w:qFormat/>
    <w:rsid w:val="00AE2424"/>
    <w:pPr>
      <w:tabs>
        <w:tab w:val="left" w:pos="720"/>
        <w:tab w:val="right" w:leader="dot" w:pos="10800"/>
      </w:tabs>
    </w:pPr>
    <w:rPr>
      <w:color w:val="2BA8E0"/>
      <w:sz w:val="32"/>
    </w:rPr>
  </w:style>
  <w:style w:type="paragraph" w:customStyle="1" w:styleId="AGENDA-ITEM">
    <w:name w:val="AGENDA-ITEM"/>
    <w:autoRedefine/>
    <w:rsid w:val="00392516"/>
    <w:pPr>
      <w:tabs>
        <w:tab w:val="right" w:pos="700"/>
        <w:tab w:val="right" w:leader="dot" w:pos="10080"/>
      </w:tabs>
      <w:spacing w:before="40" w:after="0" w:line="240" w:lineRule="auto"/>
      <w:ind w:left="700" w:hanging="700"/>
    </w:pPr>
    <w:rPr>
      <w:rFonts w:ascii="Arial Narrow" w:eastAsia="Times New Roman" w:hAnsi="Arial Narrow" w:cs="Times New Roman"/>
      <w:color w:val="4F4F4F"/>
      <w:sz w:val="24"/>
      <w:szCs w:val="24"/>
    </w:rPr>
  </w:style>
  <w:style w:type="paragraph" w:customStyle="1" w:styleId="LOCATION">
    <w:name w:val="LOCATION"/>
    <w:next w:val="AGENDA-ITEM"/>
    <w:rsid w:val="006C13E6"/>
    <w:pPr>
      <w:spacing w:before="160" w:after="0" w:line="240" w:lineRule="auto"/>
      <w:ind w:left="-115"/>
    </w:pPr>
    <w:rPr>
      <w:rFonts w:ascii="Arial Narrow" w:eastAsia="Times New Roman" w:hAnsi="Arial Narrow" w:cs="Times New Roman"/>
      <w:bCs/>
      <w:color w:val="2BA8E0"/>
      <w:sz w:val="32"/>
      <w:szCs w:val="32"/>
    </w:rPr>
  </w:style>
  <w:style w:type="paragraph" w:customStyle="1" w:styleId="ADDITIONAL-INFO">
    <w:name w:val="ADDITIONAL-INFO"/>
    <w:basedOn w:val="AGENDA-ITEM"/>
    <w:next w:val="Agenda-LineItem"/>
    <w:rsid w:val="00953044"/>
    <w:pPr>
      <w:spacing w:before="0"/>
      <w:jc w:val="right"/>
    </w:pPr>
    <w:rPr>
      <w:i/>
      <w:sz w:val="18"/>
    </w:rPr>
  </w:style>
  <w:style w:type="table" w:styleId="TableGrid">
    <w:name w:val="Table Grid"/>
    <w:basedOn w:val="TableNormal"/>
    <w:uiPriority w:val="59"/>
    <w:rsid w:val="00B84D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30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04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aliases w:val="Visit Date-Title Page Char"/>
    <w:basedOn w:val="DefaultParagraphFont"/>
    <w:link w:val="Heading1"/>
    <w:uiPriority w:val="9"/>
    <w:rsid w:val="009247D3"/>
    <w:rPr>
      <w:rFonts w:ascii="Arial Narrow" w:eastAsiaTheme="majorEastAsia" w:hAnsi="Arial Narrow" w:cstheme="majorBidi"/>
      <w:i/>
      <w:color w:val="07519E"/>
      <w:sz w:val="52"/>
      <w:szCs w:val="52"/>
    </w:rPr>
  </w:style>
  <w:style w:type="paragraph" w:customStyle="1" w:styleId="Host">
    <w:name w:val="Host"/>
    <w:link w:val="HostChar"/>
    <w:autoRedefine/>
    <w:rsid w:val="00AA37CD"/>
    <w:pPr>
      <w:spacing w:after="0"/>
      <w:jc w:val="right"/>
    </w:pPr>
    <w:rPr>
      <w:rFonts w:ascii="Arial Narrow" w:eastAsia="Times New Roman" w:hAnsi="Arial Narrow" w:cs="Times New Roman"/>
      <w:color w:val="07519E"/>
      <w:sz w:val="24"/>
      <w:szCs w:val="24"/>
    </w:rPr>
  </w:style>
  <w:style w:type="paragraph" w:customStyle="1" w:styleId="Attire">
    <w:name w:val="Attire"/>
    <w:link w:val="AttireChar"/>
    <w:autoRedefine/>
    <w:rsid w:val="00FB1330"/>
    <w:pPr>
      <w:spacing w:after="0" w:line="240" w:lineRule="auto"/>
      <w:ind w:left="15"/>
    </w:pPr>
    <w:rPr>
      <w:rFonts w:ascii="Arial Narrow" w:eastAsia="Times New Roman" w:hAnsi="Arial Narrow" w:cs="Times New Roman"/>
      <w:b/>
      <w:color w:val="4F4F4F"/>
      <w:sz w:val="40"/>
      <w:szCs w:val="24"/>
    </w:rPr>
  </w:style>
  <w:style w:type="character" w:customStyle="1" w:styleId="HostChar">
    <w:name w:val="Host Char"/>
    <w:basedOn w:val="DefaultParagraphFont"/>
    <w:link w:val="Host"/>
    <w:rsid w:val="00AA37CD"/>
    <w:rPr>
      <w:rFonts w:ascii="Arial Narrow" w:eastAsia="Times New Roman" w:hAnsi="Arial Narrow" w:cs="Times New Roman"/>
      <w:color w:val="07519E"/>
      <w:sz w:val="24"/>
      <w:szCs w:val="24"/>
    </w:rPr>
  </w:style>
  <w:style w:type="character" w:customStyle="1" w:styleId="AttireChar">
    <w:name w:val="Attire Char"/>
    <w:basedOn w:val="DefaultParagraphFont"/>
    <w:link w:val="Attire"/>
    <w:rsid w:val="00FB1330"/>
    <w:rPr>
      <w:rFonts w:ascii="Arial Narrow" w:eastAsia="Times New Roman" w:hAnsi="Arial Narrow" w:cs="Times New Roman"/>
      <w:b/>
      <w:color w:val="4F4F4F"/>
      <w:sz w:val="40"/>
      <w:szCs w:val="24"/>
    </w:rPr>
  </w:style>
  <w:style w:type="paragraph" w:customStyle="1" w:styleId="Guest">
    <w:name w:val="Guest"/>
    <w:next w:val="GuestTitle"/>
    <w:link w:val="GuestChar"/>
    <w:qFormat/>
    <w:rsid w:val="00944EF8"/>
    <w:pPr>
      <w:spacing w:before="200" w:after="0" w:line="240" w:lineRule="auto"/>
    </w:pPr>
    <w:rPr>
      <w:rFonts w:ascii="Arial Narrow" w:eastAsia="Times New Roman" w:hAnsi="Arial Narrow" w:cs="Times New Roman"/>
      <w:b/>
      <w:color w:val="4F4F4F"/>
      <w:sz w:val="28"/>
      <w:szCs w:val="24"/>
    </w:rPr>
  </w:style>
  <w:style w:type="paragraph" w:customStyle="1" w:styleId="GuestTitle">
    <w:name w:val="Guest Title"/>
    <w:next w:val="Guest"/>
    <w:qFormat/>
    <w:rsid w:val="00944EF8"/>
    <w:pPr>
      <w:spacing w:before="60" w:after="0" w:line="240" w:lineRule="auto"/>
      <w:ind w:left="-30"/>
    </w:pPr>
    <w:rPr>
      <w:rFonts w:ascii="Arial Narrow" w:eastAsia="Times New Roman" w:hAnsi="Arial Narrow" w:cs="Times New Roman"/>
      <w:color w:val="4F4F4F"/>
      <w:sz w:val="24"/>
      <w:szCs w:val="24"/>
    </w:rPr>
  </w:style>
  <w:style w:type="paragraph" w:customStyle="1" w:styleId="LocationDate">
    <w:name w:val="Location Date"/>
    <w:qFormat/>
    <w:rsid w:val="000579B2"/>
    <w:pPr>
      <w:spacing w:after="120" w:line="240" w:lineRule="auto"/>
    </w:pPr>
    <w:rPr>
      <w:rFonts w:ascii="Arial Narrow" w:eastAsia="Times New Roman" w:hAnsi="Arial Narrow" w:cs="Times New Roman"/>
      <w:b/>
      <w:i/>
      <w:iCs/>
      <w:color w:val="07519E"/>
      <w:sz w:val="36"/>
    </w:rPr>
  </w:style>
  <w:style w:type="paragraph" w:customStyle="1" w:styleId="EndingNotes">
    <w:name w:val="Ending Notes"/>
    <w:basedOn w:val="Normal"/>
    <w:link w:val="EndingNotesChar"/>
    <w:rsid w:val="00B84D65"/>
    <w:pPr>
      <w:spacing w:after="240"/>
    </w:pPr>
    <w:rPr>
      <w:i/>
      <w:vanish/>
      <w:color w:val="07519E"/>
    </w:rPr>
  </w:style>
  <w:style w:type="character" w:customStyle="1" w:styleId="EndingNotesChar">
    <w:name w:val="Ending Notes Char"/>
    <w:basedOn w:val="DefaultParagraphFont"/>
    <w:link w:val="EndingNotes"/>
    <w:rsid w:val="00B84D65"/>
    <w:rPr>
      <w:rFonts w:ascii="Arial Narrow" w:eastAsia="Times New Roman" w:hAnsi="Arial Narrow" w:cs="Times New Roman"/>
      <w:i/>
      <w:vanish/>
      <w:color w:val="07519E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C3F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3F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3F5A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70FD5"/>
    <w:rPr>
      <w:color w:val="808080"/>
    </w:rPr>
  </w:style>
  <w:style w:type="paragraph" w:customStyle="1" w:styleId="Participants">
    <w:name w:val="Participants"/>
    <w:autoRedefine/>
    <w:qFormat/>
    <w:rsid w:val="00BF3C85"/>
    <w:pPr>
      <w:spacing w:before="40" w:after="0" w:line="240" w:lineRule="auto"/>
      <w:ind w:left="-100"/>
    </w:pPr>
    <w:rPr>
      <w:rFonts w:ascii="Arial Narrow" w:eastAsia="Times New Roman" w:hAnsi="Arial Narrow" w:cs="Times New Roman"/>
      <w:color w:val="2BA8E0"/>
      <w:sz w:val="24"/>
      <w:szCs w:val="20"/>
    </w:rPr>
  </w:style>
  <w:style w:type="paragraph" w:customStyle="1" w:styleId="Visitor">
    <w:name w:val="Visitor"/>
    <w:basedOn w:val="Normal"/>
    <w:link w:val="VisitorChar"/>
    <w:qFormat/>
    <w:rsid w:val="003F6EB0"/>
    <w:pPr>
      <w:spacing w:before="40"/>
    </w:pPr>
    <w:rPr>
      <w:i/>
      <w:sz w:val="18"/>
      <w:szCs w:val="20"/>
    </w:rPr>
  </w:style>
  <w:style w:type="paragraph" w:customStyle="1" w:styleId="LocationSubtitle">
    <w:name w:val="Location Subtitle"/>
    <w:basedOn w:val="Normal"/>
    <w:link w:val="LocationSubtitleChar"/>
    <w:qFormat/>
    <w:rsid w:val="006C13E6"/>
    <w:pPr>
      <w:tabs>
        <w:tab w:val="left" w:pos="1440"/>
        <w:tab w:val="right" w:leader="dot" w:pos="10800"/>
      </w:tabs>
      <w:ind w:firstLine="605"/>
    </w:pPr>
    <w:rPr>
      <w:i/>
      <w:color w:val="2BA8E0"/>
      <w:sz w:val="28"/>
    </w:rPr>
  </w:style>
  <w:style w:type="character" w:customStyle="1" w:styleId="VisitorChar">
    <w:name w:val="Visitor Char"/>
    <w:basedOn w:val="DefaultParagraphFont"/>
    <w:link w:val="Visitor"/>
    <w:rsid w:val="003F6EB0"/>
    <w:rPr>
      <w:rFonts w:ascii="Arial Narrow" w:eastAsia="Times New Roman" w:hAnsi="Arial Narrow" w:cs="Times New Roman"/>
      <w:i/>
      <w:sz w:val="18"/>
      <w:szCs w:val="20"/>
    </w:rPr>
  </w:style>
  <w:style w:type="character" w:customStyle="1" w:styleId="LocationSubtitleChar">
    <w:name w:val="Location Subtitle Char"/>
    <w:basedOn w:val="DefaultParagraphFont"/>
    <w:link w:val="LocationSubtitle"/>
    <w:rsid w:val="006C13E6"/>
    <w:rPr>
      <w:rFonts w:ascii="Arial Narrow" w:eastAsia="Times New Roman" w:hAnsi="Arial Narrow" w:cs="Times New Roman"/>
      <w:i/>
      <w:color w:val="2BA8E0"/>
      <w:sz w:val="28"/>
      <w:szCs w:val="24"/>
    </w:rPr>
  </w:style>
  <w:style w:type="paragraph" w:customStyle="1" w:styleId="Agenda-SubLocation">
    <w:name w:val="Agenda-Sub Location"/>
    <w:basedOn w:val="Normal"/>
    <w:next w:val="Agenda-LineItem"/>
    <w:qFormat/>
    <w:rsid w:val="00AE2424"/>
    <w:pPr>
      <w:tabs>
        <w:tab w:val="left" w:pos="720"/>
        <w:tab w:val="right" w:leader="dot" w:pos="10800"/>
      </w:tabs>
      <w:ind w:left="1440" w:hanging="720"/>
    </w:pPr>
    <w:rPr>
      <w:i/>
      <w:color w:val="2BA8E0"/>
      <w:sz w:val="28"/>
    </w:rPr>
  </w:style>
  <w:style w:type="paragraph" w:customStyle="1" w:styleId="Agenda-LineItem">
    <w:name w:val="Agenda-Line Item"/>
    <w:basedOn w:val="Normal"/>
    <w:next w:val="Agenda-Title"/>
    <w:qFormat/>
    <w:rsid w:val="00AE2424"/>
    <w:pPr>
      <w:tabs>
        <w:tab w:val="left" w:pos="720"/>
        <w:tab w:val="right" w:leader="dot" w:pos="10800"/>
      </w:tabs>
      <w:ind w:left="720" w:hanging="720"/>
    </w:pPr>
    <w:rPr>
      <w:color w:val="4F4F4F"/>
    </w:rPr>
  </w:style>
  <w:style w:type="paragraph" w:customStyle="1" w:styleId="Agenda-Title">
    <w:name w:val="Agenda-Title"/>
    <w:aliases w:val="Phone number"/>
    <w:basedOn w:val="Normal"/>
    <w:next w:val="Agenda-LineItem"/>
    <w:qFormat/>
    <w:rsid w:val="00AE2424"/>
    <w:pPr>
      <w:tabs>
        <w:tab w:val="left" w:pos="720"/>
        <w:tab w:val="right" w:leader="dot" w:pos="10800"/>
      </w:tabs>
      <w:ind w:left="720" w:hanging="720"/>
      <w:jc w:val="right"/>
    </w:pPr>
    <w:rPr>
      <w:i/>
      <w:color w:val="4F4F4F"/>
      <w:sz w:val="18"/>
    </w:rPr>
  </w:style>
  <w:style w:type="paragraph" w:customStyle="1" w:styleId="Agenda-Participants">
    <w:name w:val="Agenda-Participants"/>
    <w:basedOn w:val="Normal"/>
    <w:qFormat/>
    <w:rsid w:val="00AE2424"/>
    <w:pPr>
      <w:tabs>
        <w:tab w:val="left" w:pos="720"/>
        <w:tab w:val="right" w:leader="dot" w:pos="10800"/>
      </w:tabs>
      <w:spacing w:before="120"/>
      <w:ind w:left="1440" w:hanging="720"/>
    </w:pPr>
    <w:rPr>
      <w:color w:val="2BA8E0"/>
    </w:rPr>
  </w:style>
  <w:style w:type="paragraph" w:customStyle="1" w:styleId="Agenda-VisitorList">
    <w:name w:val="Agenda-Visitor List"/>
    <w:basedOn w:val="Normal"/>
    <w:qFormat/>
    <w:rsid w:val="00345367"/>
    <w:pPr>
      <w:tabs>
        <w:tab w:val="right" w:pos="2311"/>
      </w:tabs>
      <w:spacing w:before="120"/>
    </w:pPr>
    <w:rPr>
      <w:color w:val="4F4F4F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D2440"/>
    <w:pPr>
      <w:tabs>
        <w:tab w:val="center" w:pos="4680"/>
        <w:tab w:val="right" w:pos="9360"/>
      </w:tabs>
      <w:jc w:val="right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D2440"/>
    <w:rPr>
      <w:rFonts w:ascii="Arial Narrow" w:eastAsia="Times New Roman" w:hAnsi="Arial Narrow" w:cs="Times New Roman"/>
      <w:sz w:val="20"/>
      <w:szCs w:val="24"/>
    </w:rPr>
  </w:style>
  <w:style w:type="paragraph" w:customStyle="1" w:styleId="Secondarylineitem">
    <w:name w:val="Secondary line item"/>
    <w:basedOn w:val="Agenda-Title"/>
    <w:next w:val="Agenda-Title"/>
    <w:qFormat/>
    <w:rsid w:val="00FB5B48"/>
    <w:pPr>
      <w:jc w:val="left"/>
    </w:pPr>
    <w:rPr>
      <w:sz w:val="24"/>
      <w:szCs w:val="36"/>
    </w:rPr>
  </w:style>
  <w:style w:type="character" w:customStyle="1" w:styleId="GuestChar">
    <w:name w:val="Guest Char"/>
    <w:basedOn w:val="DefaultParagraphFont"/>
    <w:link w:val="Guest"/>
    <w:rsid w:val="005D04DC"/>
    <w:rPr>
      <w:rFonts w:ascii="Arial Narrow" w:eastAsia="Times New Roman" w:hAnsi="Arial Narrow" w:cs="Times New Roman"/>
      <w:b/>
      <w:color w:val="4F4F4F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ockbm/Downloads/Agenda%20Template.%20AL9-23v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391d807-f94f-4c4f-bb14-493106c624c2">
      <UserInfo>
        <DisplayName/>
        <AccountId xsi:nil="true"/>
        <AccountType/>
      </UserInfo>
    </SharedWithUsers>
    <TaxCatchAll xmlns="42ea9b75-b306-4826-8769-4c6ad6718b67" xsi:nil="true"/>
    <lcf76f155ced4ddcb4097134ff3c332f xmlns="2391d807-f94f-4c4f-bb14-493106c624c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3797F432E2A042A124C0139981475A" ma:contentTypeVersion="14" ma:contentTypeDescription="Create a new document." ma:contentTypeScope="" ma:versionID="f98a91b6c1e71bbba55439f0a80a0573">
  <xsd:schema xmlns:xsd="http://www.w3.org/2001/XMLSchema" xmlns:xs="http://www.w3.org/2001/XMLSchema" xmlns:p="http://schemas.microsoft.com/office/2006/metadata/properties" xmlns:ns2="2391d807-f94f-4c4f-bb14-493106c624c2" xmlns:ns3="42ea9b75-b306-4826-8769-4c6ad6718b67" targetNamespace="http://schemas.microsoft.com/office/2006/metadata/properties" ma:root="true" ma:fieldsID="e10204a60157ce1d68d66ae7a68b8f6a" ns2:_="" ns3:_="">
    <xsd:import namespace="2391d807-f94f-4c4f-bb14-493106c624c2"/>
    <xsd:import namespace="42ea9b75-b306-4826-8769-4c6ad6718b6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1d807-f94f-4c4f-bb14-493106c624c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list="UserInfo" ma:SearchPeopleOnly="false" ma:internalName="SharedWithUse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0" nillable="true" ma:taxonomy="true" ma:internalName="lcf76f155ced4ddcb4097134ff3c332f" ma:taxonomyFieldName="MediaServiceImageTags" ma:displayName="Image Tags" ma:readOnly="false" ma:fieldId="{5cf76f15-5ced-4ddc-b409-7134ff3c332f}" ma:taxonomyMulti="true" ma:sspId="0b78db39-37aa-4e28-bb7e-9642684d42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a9b75-b306-4826-8769-4c6ad6718b67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2721504a-65bf-41e8-8385-5761431a3c1d}" ma:internalName="TaxCatchAll" ma:showField="CatchAllData" ma:web="42ea9b75-b306-4826-8769-4c6ad6718b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886BE9-51AB-405C-8E55-14D292879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A52718-D3B5-4B79-B12D-3941C54CCC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F2B473-F047-44E6-BB84-19BFE2EEE42A}">
  <ds:schemaRefs>
    <ds:schemaRef ds:uri="http://schemas.microsoft.com/office/2006/metadata/properties"/>
    <ds:schemaRef ds:uri="http://schemas.microsoft.com/office/infopath/2007/PartnerControls"/>
    <ds:schemaRef ds:uri="2391d807-f94f-4c4f-bb14-493106c624c2"/>
    <ds:schemaRef ds:uri="42ea9b75-b306-4826-8769-4c6ad6718b67"/>
  </ds:schemaRefs>
</ds:datastoreItem>
</file>

<file path=customXml/itemProps4.xml><?xml version="1.0" encoding="utf-8"?>
<ds:datastoreItem xmlns:ds="http://schemas.openxmlformats.org/officeDocument/2006/customXml" ds:itemID="{36ABEEC1-30AD-4125-B78C-7074AF33CB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91d807-f94f-4c4f-bb14-493106c624c2"/>
    <ds:schemaRef ds:uri="42ea9b75-b306-4826-8769-4c6ad6718b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Template. AL9-23v3.dotx</Template>
  <TotalTime>23</TotalTime>
  <Pages>5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INL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Blaine M. Bockholt</dc:creator>
  <cp:lastModifiedBy>Blaine M. Bockholt</cp:lastModifiedBy>
  <cp:revision>1</cp:revision>
  <cp:lastPrinted>2021-05-24T18:11:00Z</cp:lastPrinted>
  <dcterms:created xsi:type="dcterms:W3CDTF">2025-06-10T18:50:00Z</dcterms:created>
  <dcterms:modified xsi:type="dcterms:W3CDTF">2025-06-10T19:19:00Z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0x010100803797F432E2A042A124C0139981475A</vt:lpwstr>
  </property>
  <property fmtid="{D5CDD505-2E9C-101B-9397-08002B2CF9AE}" pid="3" name="Order">
    <vt:r8>68100</vt:r8>
  </property>
</Properties>
</file>