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0" w:type="dxa"/>
        <w:tblCellMar>
          <w:left w:w="29" w:type="dxa"/>
          <w:right w:w="115" w:type="dxa"/>
        </w:tblCellMar>
        <w:tblLook w:val="0000" w:firstRow="0" w:lastRow="0" w:firstColumn="0" w:lastColumn="0" w:noHBand="0" w:noVBand="0"/>
      </w:tblPr>
      <w:tblGrid>
        <w:gridCol w:w="10080"/>
      </w:tblGrid>
      <w:tr w:rsidR="00953044" w:rsidRPr="008D7037" w14:paraId="1BE4B790" w14:textId="77777777" w:rsidTr="009B2C70">
        <w:tc>
          <w:tcPr>
            <w:tcW w:w="10080" w:type="dxa"/>
            <w:vAlign w:val="center"/>
          </w:tcPr>
          <w:p w14:paraId="4A4A351F" w14:textId="19F97BDF" w:rsidR="00BC23EB" w:rsidRPr="009247D3" w:rsidRDefault="008C1C20" w:rsidP="00A761FF">
            <w:pPr>
              <w:pStyle w:val="Agenda"/>
              <w:spacing w:before="0" w:after="120"/>
              <w:rPr>
                <w:szCs w:val="56"/>
              </w:rPr>
            </w:pPr>
            <w:bookmarkStart w:id="0" w:name="Title_and_Date"/>
            <w:r>
              <w:rPr>
                <w:szCs w:val="56"/>
              </w:rPr>
              <w:t>You are Invited to INL’s 7</w:t>
            </w:r>
            <w:r w:rsidRPr="008C1C20">
              <w:rPr>
                <w:szCs w:val="56"/>
                <w:vertAlign w:val="superscript"/>
              </w:rPr>
              <w:t>th</w:t>
            </w:r>
            <w:r>
              <w:rPr>
                <w:szCs w:val="56"/>
              </w:rPr>
              <w:t xml:space="preserve"> Semi-Annual ICS Community of Practice (COP) Workshop</w:t>
            </w:r>
          </w:p>
        </w:tc>
      </w:tr>
      <w:tr w:rsidR="00953044" w:rsidRPr="008D7037" w14:paraId="584D6BC0" w14:textId="77777777" w:rsidTr="009B2C70">
        <w:trPr>
          <w:trHeight w:val="1080"/>
        </w:trPr>
        <w:tc>
          <w:tcPr>
            <w:tcW w:w="10080" w:type="dxa"/>
          </w:tcPr>
          <w:p w14:paraId="3062C5DD" w14:textId="1F6C83C0" w:rsidR="00953044" w:rsidRPr="009247D3" w:rsidRDefault="008C1C20" w:rsidP="009247D3">
            <w:pPr>
              <w:pStyle w:val="Heading1"/>
            </w:pPr>
            <w:r>
              <w:t>November 30, 2023</w:t>
            </w:r>
          </w:p>
        </w:tc>
      </w:tr>
      <w:bookmarkEnd w:id="0"/>
      <w:tr w:rsidR="00354255" w:rsidRPr="00FB1330" w14:paraId="7783592C" w14:textId="77777777" w:rsidTr="008D4F80">
        <w:tblPrEx>
          <w:jc w:val="center"/>
          <w:tblBorders>
            <w:top w:val="single" w:sz="8" w:space="0" w:color="auto"/>
            <w:bottom w:val="single" w:sz="8" w:space="0" w:color="auto"/>
          </w:tblBorders>
          <w:tblLook w:val="04A0" w:firstRow="1" w:lastRow="0" w:firstColumn="1" w:lastColumn="0" w:noHBand="0" w:noVBand="1"/>
        </w:tblPrEx>
        <w:trPr>
          <w:trHeight w:val="394"/>
          <w:jc w:val="center"/>
        </w:trPr>
        <w:tc>
          <w:tcPr>
            <w:tcW w:w="10080" w:type="dxa"/>
            <w:tcBorders>
              <w:top w:val="single" w:sz="12" w:space="0" w:color="8DC340"/>
              <w:bottom w:val="nil"/>
            </w:tcBorders>
            <w:vAlign w:val="center"/>
          </w:tcPr>
          <w:p w14:paraId="1B5719BE" w14:textId="77777777" w:rsidR="00354255" w:rsidRPr="00FB1330" w:rsidRDefault="00354255" w:rsidP="003518F2">
            <w:pPr>
              <w:pStyle w:val="Attire"/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080"/>
      </w:tblGrid>
      <w:tr w:rsidR="00354255" w:rsidRPr="0086438D" w14:paraId="10A92FFA" w14:textId="77777777" w:rsidTr="009B2C70">
        <w:trPr>
          <w:trHeight w:val="378"/>
        </w:trPr>
        <w:tc>
          <w:tcPr>
            <w:tcW w:w="10080" w:type="dxa"/>
          </w:tcPr>
          <w:p w14:paraId="0500F44F" w14:textId="7F180D02" w:rsidR="00354255" w:rsidRPr="00FB1330" w:rsidRDefault="00354255" w:rsidP="00FB1330">
            <w:pPr>
              <w:pStyle w:val="Guest"/>
              <w:spacing w:before="160"/>
              <w:ind w:left="-30"/>
              <w:rPr>
                <w:szCs w:val="28"/>
              </w:rPr>
            </w:pPr>
            <w:r w:rsidRPr="00FB1330">
              <w:rPr>
                <w:szCs w:val="28"/>
              </w:rPr>
              <w:t>Guest</w:t>
            </w:r>
            <w:r w:rsidR="008C1C20">
              <w:rPr>
                <w:szCs w:val="28"/>
              </w:rPr>
              <w:t xml:space="preserve"> Presenters</w:t>
            </w:r>
          </w:p>
        </w:tc>
      </w:tr>
      <w:tr w:rsidR="00354255" w:rsidRPr="0086438D" w14:paraId="7CEDF494" w14:textId="77777777" w:rsidTr="009B2C70">
        <w:tc>
          <w:tcPr>
            <w:tcW w:w="10080" w:type="dxa"/>
          </w:tcPr>
          <w:p w14:paraId="3EFABDA6" w14:textId="1DEA9FBB" w:rsidR="008C1C20" w:rsidRDefault="008C1C20" w:rsidP="008C1C20">
            <w:pPr>
              <w:pStyle w:val="GuestTitle"/>
            </w:pPr>
            <w:r w:rsidRPr="008C19DF">
              <w:rPr>
                <w:highlight w:val="yellow"/>
              </w:rPr>
              <w:t>Keynote Speaker</w:t>
            </w:r>
            <w:r>
              <w:t>, TBD</w:t>
            </w:r>
          </w:p>
          <w:p w14:paraId="63B57F3D" w14:textId="2C7FD428" w:rsidR="008C1C20" w:rsidRPr="008C1C20" w:rsidRDefault="008C1C20" w:rsidP="008C1C20">
            <w:pPr>
              <w:pStyle w:val="GuestTitle"/>
            </w:pPr>
            <w:r w:rsidRPr="008C1C20">
              <w:t>Lukasz Kister, Global Product Cybersecurity Expert, Woodward, Inc.</w:t>
            </w:r>
          </w:p>
          <w:p w14:paraId="43ECD607" w14:textId="77777777" w:rsidR="008C1C20" w:rsidRPr="008C1C20" w:rsidRDefault="008C1C20" w:rsidP="008C1C20">
            <w:pPr>
              <w:pStyle w:val="GuestTitle"/>
            </w:pPr>
            <w:r w:rsidRPr="008C1C20">
              <w:t>Andrew Howell, Executive Director, Operational Technology Cybersecurity Coalition</w:t>
            </w:r>
          </w:p>
          <w:p w14:paraId="6FDBA1FB" w14:textId="77777777" w:rsidR="008C1C20" w:rsidRPr="008C1C20" w:rsidRDefault="008C1C20" w:rsidP="008C1C20">
            <w:pPr>
              <w:pStyle w:val="GuestTitle"/>
            </w:pPr>
            <w:r w:rsidRPr="008C1C20">
              <w:t>Andre Ristaino, Managing Director, International Society of Automation (ISA)</w:t>
            </w:r>
          </w:p>
          <w:p w14:paraId="57E21969" w14:textId="77777777" w:rsidR="008C1C20" w:rsidRPr="008C1C20" w:rsidRDefault="008C1C20" w:rsidP="008C1C20">
            <w:pPr>
              <w:pStyle w:val="GuestTitle"/>
            </w:pPr>
            <w:r w:rsidRPr="008C1C20">
              <w:t>Brian Peterson, ICS4ICS Program Manager, International Society of Automation (ISA)</w:t>
            </w:r>
          </w:p>
          <w:p w14:paraId="17F5BB78" w14:textId="77777777" w:rsidR="008C1C20" w:rsidRPr="008C1C20" w:rsidRDefault="008C1C20" w:rsidP="008C1C20">
            <w:pPr>
              <w:pStyle w:val="GuestTitle"/>
            </w:pPr>
            <w:r w:rsidRPr="008C1C20">
              <w:t>Sean McBride, Industrial Cybersecurity Program Coordinator, Idaho State University</w:t>
            </w:r>
          </w:p>
          <w:p w14:paraId="4925BAC4" w14:textId="77777777" w:rsidR="008C1C20" w:rsidRPr="008C1C20" w:rsidRDefault="008C1C20" w:rsidP="008C1C20">
            <w:pPr>
              <w:pStyle w:val="GuestTitle"/>
            </w:pPr>
            <w:r w:rsidRPr="008C1C20">
              <w:t>Tim Harwood, CEO Siker Limited</w:t>
            </w:r>
          </w:p>
          <w:p w14:paraId="477AD8AE" w14:textId="77777777" w:rsidR="008C1C20" w:rsidRPr="008C1C20" w:rsidRDefault="008C1C20" w:rsidP="008C1C20">
            <w:pPr>
              <w:pStyle w:val="GuestTitle"/>
            </w:pPr>
            <w:r w:rsidRPr="008C1C20">
              <w:t>Manjunath Hiregange, GE, Security Analyst</w:t>
            </w:r>
          </w:p>
          <w:p w14:paraId="4ED75F21" w14:textId="77777777" w:rsidR="008C1C20" w:rsidRPr="008C1C20" w:rsidRDefault="008C1C20" w:rsidP="008C1C20">
            <w:pPr>
              <w:pStyle w:val="GuestTitle"/>
            </w:pPr>
            <w:r w:rsidRPr="008C1C20">
              <w:t>Konstantinos Chatziargyros, Maritime ICT/ICS</w:t>
            </w:r>
          </w:p>
          <w:p w14:paraId="37695F9D" w14:textId="77777777" w:rsidR="008C1C20" w:rsidRPr="008C1C20" w:rsidRDefault="008C1C20" w:rsidP="008C1C20">
            <w:pPr>
              <w:pStyle w:val="GuestTitle"/>
            </w:pPr>
            <w:r w:rsidRPr="008C1C20">
              <w:t>Tomomi Aoyama, Japan ICS Center of Excellence, Advisor and Trainer</w:t>
            </w:r>
          </w:p>
          <w:p w14:paraId="6085CFB8" w14:textId="77777777" w:rsidR="008C1C20" w:rsidRPr="008C1C20" w:rsidRDefault="008C1C20" w:rsidP="008C1C20">
            <w:pPr>
              <w:pStyle w:val="GuestTitle"/>
            </w:pPr>
            <w:r w:rsidRPr="008C1C20">
              <w:t>Lukasz Kister, Woodward, Inc., Product Cybersecurity Expert</w:t>
            </w:r>
          </w:p>
          <w:p w14:paraId="45A242EA" w14:textId="087E9CD7" w:rsidR="00354255" w:rsidRPr="00FB1330" w:rsidRDefault="008C1C20" w:rsidP="008C1C20">
            <w:pPr>
              <w:pStyle w:val="GuestTitle"/>
            </w:pPr>
            <w:r w:rsidRPr="008C1C20">
              <w:t>Todd Davis, Vestas, Head of Cyber Risk &amp; Strategy Trends</w:t>
            </w:r>
          </w:p>
        </w:tc>
      </w:tr>
      <w:tr w:rsidR="008B01C8" w:rsidRPr="0086438D" w14:paraId="7F3B4D4A" w14:textId="77777777" w:rsidTr="009B2C70">
        <w:trPr>
          <w:trHeight w:val="378"/>
        </w:trPr>
        <w:tc>
          <w:tcPr>
            <w:tcW w:w="10080" w:type="dxa"/>
          </w:tcPr>
          <w:p w14:paraId="4FCCCF58" w14:textId="68AE95B6" w:rsidR="008B01C8" w:rsidRPr="00FB1330" w:rsidRDefault="008C1C20" w:rsidP="00FB1330">
            <w:pPr>
              <w:pStyle w:val="Guest"/>
              <w:spacing w:before="160"/>
              <w:ind w:left="-30"/>
              <w:rPr>
                <w:szCs w:val="28"/>
              </w:rPr>
            </w:pPr>
            <w:r>
              <w:rPr>
                <w:szCs w:val="28"/>
              </w:rPr>
              <w:t xml:space="preserve">INL Presenters </w:t>
            </w:r>
          </w:p>
        </w:tc>
      </w:tr>
      <w:tr w:rsidR="008B01C8" w:rsidRPr="0086438D" w14:paraId="25301E80" w14:textId="77777777" w:rsidTr="009B2C70">
        <w:tc>
          <w:tcPr>
            <w:tcW w:w="10080" w:type="dxa"/>
          </w:tcPr>
          <w:p w14:paraId="61A0BEC7" w14:textId="77777777" w:rsidR="00804874" w:rsidRDefault="008C1C20" w:rsidP="00804874">
            <w:pPr>
              <w:pStyle w:val="GuestTitle"/>
            </w:pPr>
            <w:r>
              <w:t>Ronal Fisher, DHS Senior Risk Advisor</w:t>
            </w:r>
          </w:p>
          <w:p w14:paraId="59127FB0" w14:textId="6EC3C22A" w:rsidR="00804874" w:rsidRPr="008C1C20" w:rsidRDefault="00804874" w:rsidP="00804874">
            <w:pPr>
              <w:pStyle w:val="GuestTitle"/>
            </w:pPr>
            <w:r w:rsidRPr="008C1C20">
              <w:t>Ralph Ley, Director, Workforce Development Program Office</w:t>
            </w:r>
          </w:p>
          <w:p w14:paraId="35B96565" w14:textId="77777777" w:rsidR="00804874" w:rsidRPr="00804874" w:rsidRDefault="00804874" w:rsidP="00804874">
            <w:pPr>
              <w:pStyle w:val="GuestTitle"/>
            </w:pPr>
            <w:r w:rsidRPr="00804874">
              <w:t>Shane Stailey, DCS-IA, Organizational Cybersecurity Development Team Lead</w:t>
            </w:r>
          </w:p>
          <w:p w14:paraId="2473A118" w14:textId="77777777" w:rsidR="00804874" w:rsidRPr="00804874" w:rsidRDefault="00804874" w:rsidP="00804874">
            <w:pPr>
              <w:pStyle w:val="GuestTitle"/>
            </w:pPr>
            <w:r w:rsidRPr="00804874">
              <w:t>Eleanor Taylor, Workforce Development &amp; Outreach Program Manager  </w:t>
            </w:r>
          </w:p>
          <w:p w14:paraId="2111066C" w14:textId="02F7E18D" w:rsidR="008C1C20" w:rsidRPr="008C1C20" w:rsidRDefault="008C1C20" w:rsidP="008C1C20">
            <w:pPr>
              <w:pStyle w:val="GuestTitle"/>
            </w:pPr>
          </w:p>
        </w:tc>
      </w:tr>
    </w:tbl>
    <w:p w14:paraId="420ECFFE" w14:textId="77777777" w:rsidR="00392FA7" w:rsidRDefault="00392FA7" w:rsidP="00773907"/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</w:tblGrid>
      <w:tr w:rsidR="008C1C20" w:rsidRPr="008C1C20" w14:paraId="462C45E1" w14:textId="77777777" w:rsidTr="00C174A9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CDE73A" w14:textId="297F89E6" w:rsidR="008C1C20" w:rsidRPr="008C1C20" w:rsidRDefault="008C1C20" w:rsidP="00C174A9">
            <w:pPr>
              <w:rPr>
                <w:rFonts w:ascii="Calibri" w:hAnsi="Calibri" w:cs="Calibri"/>
                <w:color w:val="424242"/>
                <w:sz w:val="20"/>
                <w:szCs w:val="20"/>
              </w:rPr>
            </w:pPr>
          </w:p>
        </w:tc>
      </w:tr>
      <w:tr w:rsidR="008C1C20" w:rsidRPr="008C1C20" w14:paraId="69E685D9" w14:textId="77777777" w:rsidTr="00C174A9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5F938" w14:textId="4CFE7B0F" w:rsidR="008C1C20" w:rsidRPr="008C1C20" w:rsidRDefault="008C1C20" w:rsidP="008C1C20">
            <w:pPr>
              <w:rPr>
                <w:rFonts w:ascii="Calibri" w:hAnsi="Calibri" w:cs="Calibri"/>
                <w:color w:val="424242"/>
                <w:sz w:val="20"/>
                <w:szCs w:val="20"/>
              </w:rPr>
            </w:pPr>
          </w:p>
        </w:tc>
      </w:tr>
      <w:tr w:rsidR="008C1C20" w:rsidRPr="008C1C20" w14:paraId="3C0EE8D8" w14:textId="77777777" w:rsidTr="00C174A9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E9AFED" w14:textId="025D18D7" w:rsidR="008C1C20" w:rsidRPr="008C1C20" w:rsidRDefault="008C1C20" w:rsidP="00C174A9">
            <w:pPr>
              <w:rPr>
                <w:rFonts w:ascii="Calibri" w:hAnsi="Calibri" w:cs="Calibri"/>
                <w:color w:val="424242"/>
                <w:sz w:val="20"/>
                <w:szCs w:val="20"/>
              </w:rPr>
            </w:pPr>
          </w:p>
        </w:tc>
      </w:tr>
      <w:tr w:rsidR="008C1C20" w:rsidRPr="008C1C20" w14:paraId="2CFA7F27" w14:textId="77777777" w:rsidTr="00C174A9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CA5D54" w14:textId="4D09F8BD" w:rsidR="008C1C20" w:rsidRPr="008C1C20" w:rsidRDefault="008C1C20" w:rsidP="008C1C20">
            <w:pPr>
              <w:rPr>
                <w:rFonts w:ascii="Calibri" w:hAnsi="Calibri" w:cs="Calibri"/>
                <w:color w:val="424242"/>
                <w:sz w:val="20"/>
                <w:szCs w:val="20"/>
              </w:rPr>
            </w:pPr>
          </w:p>
          <w:p w14:paraId="181D094D" w14:textId="77777777" w:rsidR="008C1C20" w:rsidRPr="008C1C20" w:rsidRDefault="008C1C20" w:rsidP="00C174A9">
            <w:pPr>
              <w:rPr>
                <w:rFonts w:ascii="Calibri" w:hAnsi="Calibri" w:cs="Calibri"/>
                <w:color w:val="424242"/>
                <w:sz w:val="20"/>
                <w:szCs w:val="20"/>
              </w:rPr>
            </w:pPr>
            <w:r w:rsidRPr="008C1C20">
              <w:rPr>
                <w:rFonts w:ascii="inherit" w:hAnsi="inherit" w:cs="Calibri"/>
                <w:color w:val="424242"/>
                <w:sz w:val="22"/>
                <w:szCs w:val="22"/>
                <w:bdr w:val="none" w:sz="0" w:space="0" w:color="auto" w:frame="1"/>
              </w:rPr>
              <w:t>                </w:t>
            </w:r>
          </w:p>
        </w:tc>
      </w:tr>
    </w:tbl>
    <w:p w14:paraId="4D4E25A7" w14:textId="17F7C05F" w:rsidR="004866DB" w:rsidRDefault="004866DB" w:rsidP="00722AFC"/>
    <w:p w14:paraId="4A076477" w14:textId="789D86B6" w:rsidR="00AE2424" w:rsidRPr="00AE2424" w:rsidRDefault="00804874" w:rsidP="00AE2424">
      <w:pPr>
        <w:pStyle w:val="Agenda-Date"/>
      </w:pPr>
      <w:r>
        <w:lastRenderedPageBreak/>
        <w:t>November 30, 2023</w:t>
      </w:r>
    </w:p>
    <w:p w14:paraId="18A5F92F" w14:textId="27D0CB5C" w:rsidR="00AE2424" w:rsidRPr="00AE2424" w:rsidRDefault="00804874" w:rsidP="00AE2424">
      <w:pPr>
        <w:pStyle w:val="Agenda-Location"/>
      </w:pPr>
      <w:r w:rsidRPr="008C1C20">
        <w:t>Virtual Microsoft Teams Meeting</w:t>
      </w:r>
    </w:p>
    <w:p w14:paraId="32552C48" w14:textId="35CDA372" w:rsidR="00AE2424" w:rsidRPr="00AE2424" w:rsidRDefault="00804874" w:rsidP="00AE2424">
      <w:pPr>
        <w:pStyle w:val="Agenda-SubLocation"/>
      </w:pPr>
      <w:r>
        <w:t>Mountain Standard Time</w:t>
      </w:r>
    </w:p>
    <w:p w14:paraId="0890A671" w14:textId="37F1E1C2" w:rsidR="00AE2424" w:rsidRPr="00AE2424" w:rsidRDefault="00804874" w:rsidP="00AE2424">
      <w:pPr>
        <w:pStyle w:val="Agenda-LineItem"/>
      </w:pPr>
      <w:r>
        <w:t>1</w:t>
      </w:r>
      <w:r w:rsidR="00AE2424" w:rsidRPr="00AE2424">
        <w:t>0:00</w:t>
      </w:r>
      <w:r w:rsidR="00AE2424" w:rsidRPr="00AE2424">
        <w:tab/>
      </w:r>
      <w:r>
        <w:t>Welcome &amp; Kick Off</w:t>
      </w:r>
      <w:r w:rsidR="00AE2424" w:rsidRPr="00AE2424">
        <w:tab/>
      </w:r>
      <w:r>
        <w:t>Ronald Fisher</w:t>
      </w:r>
    </w:p>
    <w:p w14:paraId="304E0030" w14:textId="57F02883" w:rsidR="00AE2424" w:rsidRPr="00AE2424" w:rsidRDefault="00AE2424" w:rsidP="0092422B">
      <w:pPr>
        <w:pStyle w:val="Agenda-Title"/>
      </w:pPr>
    </w:p>
    <w:p w14:paraId="3B6A01B0" w14:textId="3AF8251E" w:rsidR="00AE2424" w:rsidRPr="00AE2424" w:rsidRDefault="00804874" w:rsidP="005B4C17">
      <w:pPr>
        <w:pStyle w:val="Agenda-LineItem"/>
      </w:pPr>
      <w:r>
        <w:t>1</w:t>
      </w:r>
      <w:r w:rsidR="00AE2424" w:rsidRPr="00AE2424">
        <w:t>0:</w:t>
      </w:r>
      <w:r>
        <w:t>15</w:t>
      </w:r>
      <w:r w:rsidR="00AE2424" w:rsidRPr="00AE2424">
        <w:tab/>
      </w:r>
      <w:r w:rsidRPr="008C1C20">
        <w:rPr>
          <w:highlight w:val="yellow"/>
        </w:rPr>
        <w:t>Keynote Speaker</w:t>
      </w:r>
      <w:r w:rsidR="00AE2424" w:rsidRPr="00AE2424">
        <w:tab/>
      </w:r>
      <w:r w:rsidRPr="008C1C20">
        <w:t>FINALIZING</w:t>
      </w:r>
    </w:p>
    <w:p w14:paraId="6CCF8504" w14:textId="51745AF0" w:rsidR="00AE2424" w:rsidRPr="00AE2424" w:rsidRDefault="00AE2424" w:rsidP="0092422B">
      <w:pPr>
        <w:pStyle w:val="Agenda-Title"/>
      </w:pPr>
    </w:p>
    <w:p w14:paraId="702EE09D" w14:textId="38DB51A2" w:rsidR="00AE2424" w:rsidRPr="00AE2424" w:rsidRDefault="008C19DF" w:rsidP="005B4C17">
      <w:pPr>
        <w:pStyle w:val="Agenda-LineItem"/>
      </w:pPr>
      <w:r>
        <w:t>1</w:t>
      </w:r>
      <w:r w:rsidR="00AE2424" w:rsidRPr="00AE2424">
        <w:t>0:</w:t>
      </w:r>
      <w:r>
        <w:t>4</w:t>
      </w:r>
      <w:r w:rsidR="00AE2424" w:rsidRPr="00AE2424">
        <w:t>0</w:t>
      </w:r>
      <w:r w:rsidR="00AE2424" w:rsidRPr="00AE2424">
        <w:tab/>
      </w:r>
      <w:r w:rsidRPr="008C1C20">
        <w:t>Update on INL Workforce Development</w:t>
      </w:r>
      <w:r w:rsidR="00AE2424" w:rsidRPr="00AE2424">
        <w:tab/>
      </w:r>
      <w:r w:rsidRPr="008C1C20">
        <w:t>Ralph Ley</w:t>
      </w:r>
    </w:p>
    <w:p w14:paraId="516BD21B" w14:textId="529A4D90" w:rsidR="00AE2424" w:rsidRDefault="00AE2424" w:rsidP="0092422B">
      <w:pPr>
        <w:pStyle w:val="Agenda-Title"/>
      </w:pPr>
    </w:p>
    <w:p w14:paraId="15DCB6A7" w14:textId="69BBAF24" w:rsidR="004F4E32" w:rsidRPr="008C1C20" w:rsidRDefault="008C19DF" w:rsidP="003020FE">
      <w:pPr>
        <w:pStyle w:val="Agenda-LineItem"/>
      </w:pPr>
      <w:r>
        <w:t>1</w:t>
      </w:r>
      <w:r w:rsidRPr="00AE2424">
        <w:t>0:</w:t>
      </w:r>
      <w:r>
        <w:t>55</w:t>
      </w:r>
      <w:r w:rsidRPr="00AE2424">
        <w:tab/>
      </w:r>
      <w:r w:rsidRPr="008C1C20">
        <w:t>International Workforce Development Issues Panel</w:t>
      </w:r>
      <w:r w:rsidRPr="00AE2424">
        <w:tab/>
      </w:r>
      <w:r w:rsidR="004F4E32" w:rsidRPr="008C1C20">
        <w:rPr>
          <w:iCs/>
        </w:rPr>
        <w:t>Shane Stailey</w:t>
      </w:r>
    </w:p>
    <w:p w14:paraId="4F57E3FB" w14:textId="35F8900F" w:rsidR="004F4E32" w:rsidRPr="004F4E32" w:rsidRDefault="004F4E32" w:rsidP="004F4E32">
      <w:pPr>
        <w:pStyle w:val="Agenda-Title"/>
        <w:jc w:val="left"/>
      </w:pPr>
      <w:r w:rsidRPr="004F4E32">
        <w:t>        Discussing issues being experienced by businesses (Local and American) and their cyber workforce.</w:t>
      </w:r>
    </w:p>
    <w:p w14:paraId="79D200AD" w14:textId="77777777" w:rsidR="004F4E32" w:rsidRPr="004F4E32" w:rsidRDefault="004F4E32" w:rsidP="004F4E32">
      <w:pPr>
        <w:pStyle w:val="Agenda-Title"/>
        <w:numPr>
          <w:ilvl w:val="0"/>
          <w:numId w:val="1"/>
        </w:numPr>
        <w:tabs>
          <w:tab w:val="left" w:pos="720"/>
        </w:tabs>
        <w:jc w:val="left"/>
      </w:pPr>
      <w:r w:rsidRPr="004F4E32">
        <w:t>UK -Tim Harwood, CEO Siker Limited</w:t>
      </w:r>
    </w:p>
    <w:p w14:paraId="0870EDA7" w14:textId="77777777" w:rsidR="004F4E32" w:rsidRPr="004F4E32" w:rsidRDefault="004F4E32" w:rsidP="004F4E32">
      <w:pPr>
        <w:pStyle w:val="Agenda-Title"/>
        <w:numPr>
          <w:ilvl w:val="0"/>
          <w:numId w:val="1"/>
        </w:numPr>
        <w:tabs>
          <w:tab w:val="left" w:pos="720"/>
        </w:tabs>
        <w:jc w:val="left"/>
      </w:pPr>
      <w:r w:rsidRPr="004F4E32">
        <w:t>India - Manjunath Hiregange, GE, Security Analyst</w:t>
      </w:r>
    </w:p>
    <w:p w14:paraId="6F59DC6F" w14:textId="77777777" w:rsidR="004F4E32" w:rsidRPr="004F4E32" w:rsidRDefault="004F4E32" w:rsidP="004F4E32">
      <w:pPr>
        <w:pStyle w:val="Agenda-Title"/>
        <w:numPr>
          <w:ilvl w:val="0"/>
          <w:numId w:val="1"/>
        </w:numPr>
        <w:tabs>
          <w:tab w:val="left" w:pos="720"/>
        </w:tabs>
        <w:jc w:val="left"/>
      </w:pPr>
      <w:r w:rsidRPr="004F4E32">
        <w:t>Greece – Konstantinos Chatziargyros, Maritime ICT/ICS</w:t>
      </w:r>
    </w:p>
    <w:p w14:paraId="656A7413" w14:textId="77777777" w:rsidR="004F4E32" w:rsidRPr="004F4E32" w:rsidRDefault="004F4E32" w:rsidP="004F4E32">
      <w:pPr>
        <w:pStyle w:val="Agenda-Title"/>
        <w:numPr>
          <w:ilvl w:val="0"/>
          <w:numId w:val="1"/>
        </w:numPr>
        <w:tabs>
          <w:tab w:val="left" w:pos="720"/>
        </w:tabs>
        <w:jc w:val="left"/>
      </w:pPr>
      <w:r w:rsidRPr="004F4E32">
        <w:t>Japan – Tomomi Aoyama, Japan ICS Center of Excellence, Advisor and Trainer</w:t>
      </w:r>
    </w:p>
    <w:p w14:paraId="3FF3F084" w14:textId="77777777" w:rsidR="004F4E32" w:rsidRPr="004F4E32" w:rsidRDefault="004F4E32" w:rsidP="004F4E32">
      <w:pPr>
        <w:pStyle w:val="Agenda-Title"/>
        <w:numPr>
          <w:ilvl w:val="0"/>
          <w:numId w:val="1"/>
        </w:numPr>
        <w:tabs>
          <w:tab w:val="left" w:pos="720"/>
        </w:tabs>
        <w:jc w:val="left"/>
      </w:pPr>
      <w:r w:rsidRPr="004F4E32">
        <w:t>Poland – Lukasz Kister, Woodward, Inc., Product Cybersecurity Expert</w:t>
      </w:r>
    </w:p>
    <w:p w14:paraId="0055741E" w14:textId="22458DBC" w:rsidR="008C19DF" w:rsidRDefault="004F4E32" w:rsidP="004F4E32">
      <w:pPr>
        <w:pStyle w:val="Agenda-Title"/>
        <w:numPr>
          <w:ilvl w:val="0"/>
          <w:numId w:val="1"/>
        </w:numPr>
        <w:tabs>
          <w:tab w:val="left" w:pos="720"/>
        </w:tabs>
        <w:jc w:val="left"/>
      </w:pPr>
      <w:r w:rsidRPr="004F4E32">
        <w:t>Denmark – Todd Davis, Vestas, Head of Cyber Risk &amp; Strategy Trends</w:t>
      </w:r>
    </w:p>
    <w:p w14:paraId="37D4139B" w14:textId="77777777" w:rsidR="004F4E32" w:rsidRPr="004F4E32" w:rsidRDefault="004F4E32" w:rsidP="004F4E32">
      <w:pPr>
        <w:pStyle w:val="Agenda-LineItem"/>
      </w:pPr>
    </w:p>
    <w:p w14:paraId="69545865" w14:textId="03AD3C76" w:rsidR="008C19DF" w:rsidRPr="00AE2424" w:rsidRDefault="004F4E32" w:rsidP="008C19DF">
      <w:pPr>
        <w:pStyle w:val="Agenda-LineItem"/>
      </w:pPr>
      <w:r>
        <w:t>12</w:t>
      </w:r>
      <w:r w:rsidR="008C19DF" w:rsidRPr="00AE2424">
        <w:t>:00</w:t>
      </w:r>
      <w:r w:rsidR="008C19DF" w:rsidRPr="00AE2424">
        <w:tab/>
      </w:r>
      <w:r w:rsidRPr="008C1C20">
        <w:t>ICS COP Working Group Updates</w:t>
      </w:r>
      <w:r w:rsidR="008C19DF" w:rsidRPr="00AE2424">
        <w:tab/>
      </w:r>
      <w:r w:rsidRPr="008C1C20">
        <w:t>Sean McBride</w:t>
      </w:r>
      <w:r>
        <w:t>/Shane Stailey</w:t>
      </w:r>
    </w:p>
    <w:p w14:paraId="1EF86180" w14:textId="278930A8" w:rsidR="004F4E32" w:rsidRPr="008C1C20" w:rsidRDefault="004F4E32" w:rsidP="004F4E32">
      <w:pPr>
        <w:pStyle w:val="Agenda-Title"/>
        <w:numPr>
          <w:ilvl w:val="0"/>
          <w:numId w:val="2"/>
        </w:numPr>
        <w:tabs>
          <w:tab w:val="left" w:pos="720"/>
        </w:tabs>
        <w:jc w:val="left"/>
      </w:pPr>
      <w:r w:rsidRPr="008C1C20">
        <w:t>Standards / Hands-on curriculum - Dr. Sean McBride – Idaho State University</w:t>
      </w:r>
    </w:p>
    <w:p w14:paraId="39C11E14" w14:textId="77777777" w:rsidR="004F4E32" w:rsidRPr="004F4E32" w:rsidRDefault="004F4E32" w:rsidP="004F4E32">
      <w:pPr>
        <w:pStyle w:val="Agenda-Title"/>
        <w:numPr>
          <w:ilvl w:val="0"/>
          <w:numId w:val="2"/>
        </w:numPr>
        <w:tabs>
          <w:tab w:val="left" w:pos="720"/>
        </w:tabs>
        <w:jc w:val="left"/>
      </w:pPr>
      <w:r w:rsidRPr="004F4E32">
        <w:t>Workforce Development / Career Pathways - Dr. Shane Stailey, INL</w:t>
      </w:r>
    </w:p>
    <w:p w14:paraId="63D00F0E" w14:textId="40ABB00B" w:rsidR="008C19DF" w:rsidRPr="00AE2424" w:rsidRDefault="008C19DF" w:rsidP="008C19DF">
      <w:pPr>
        <w:pStyle w:val="Agenda-Title"/>
      </w:pPr>
    </w:p>
    <w:p w14:paraId="3FDE77AF" w14:textId="033EFCA5" w:rsidR="008C19DF" w:rsidRPr="00AE2424" w:rsidRDefault="004F4E32" w:rsidP="008C19DF">
      <w:pPr>
        <w:pStyle w:val="Agenda-LineItem"/>
      </w:pPr>
      <w:r>
        <w:t>12</w:t>
      </w:r>
      <w:r w:rsidR="008C19DF" w:rsidRPr="00AE2424">
        <w:t>:</w:t>
      </w:r>
      <w:r>
        <w:t>4</w:t>
      </w:r>
      <w:r w:rsidR="008C19DF" w:rsidRPr="00AE2424">
        <w:t>0</w:t>
      </w:r>
      <w:r w:rsidR="008C19DF" w:rsidRPr="00AE2424">
        <w:tab/>
      </w:r>
      <w:r w:rsidRPr="008C1C20">
        <w:t>Operational Technology Cyber Coalition (OTCC)</w:t>
      </w:r>
      <w:r w:rsidR="008C19DF" w:rsidRPr="00AE2424">
        <w:tab/>
      </w:r>
      <w:r w:rsidRPr="008C1C20">
        <w:t>Andrew Howell</w:t>
      </w:r>
    </w:p>
    <w:p w14:paraId="7C2D0B24" w14:textId="4851ABC6" w:rsidR="004F4E32" w:rsidRPr="008C1C20" w:rsidRDefault="004F4E32" w:rsidP="004F4E32">
      <w:pPr>
        <w:pStyle w:val="Agenda-Title"/>
        <w:numPr>
          <w:ilvl w:val="0"/>
          <w:numId w:val="3"/>
        </w:numPr>
        <w:tabs>
          <w:tab w:val="left" w:pos="720"/>
        </w:tabs>
        <w:jc w:val="left"/>
      </w:pPr>
      <w:r w:rsidRPr="008C1C20">
        <w:t>Updates on Policies and Legislation</w:t>
      </w:r>
    </w:p>
    <w:p w14:paraId="54A2481E" w14:textId="671153CB" w:rsidR="008C19DF" w:rsidRPr="00AE2424" w:rsidRDefault="008C19DF" w:rsidP="008C19DF">
      <w:pPr>
        <w:pStyle w:val="Agenda-Title"/>
      </w:pPr>
    </w:p>
    <w:p w14:paraId="70B5950A" w14:textId="4C4260E7" w:rsidR="008C19DF" w:rsidRPr="00AE2424" w:rsidRDefault="003020FE" w:rsidP="008C19DF">
      <w:pPr>
        <w:pStyle w:val="Agenda-LineItem"/>
      </w:pPr>
      <w:r>
        <w:t>1</w:t>
      </w:r>
      <w:r w:rsidR="008C19DF" w:rsidRPr="00AE2424">
        <w:t>:00</w:t>
      </w:r>
      <w:r w:rsidR="008C19DF" w:rsidRPr="00AE2424">
        <w:tab/>
      </w:r>
      <w:r w:rsidRPr="008C1C20">
        <w:t>ISA Workforce and Training Initiatives</w:t>
      </w:r>
      <w:r w:rsidR="008C19DF" w:rsidRPr="00AE2424">
        <w:tab/>
      </w:r>
      <w:r w:rsidRPr="008C1C20">
        <w:t>Brian Peterson/Andre Ristaino</w:t>
      </w:r>
    </w:p>
    <w:p w14:paraId="0751C7B0" w14:textId="77777777" w:rsidR="003020FE" w:rsidRDefault="003020FE" w:rsidP="008C19DF">
      <w:pPr>
        <w:pStyle w:val="Agenda-LineItem"/>
      </w:pPr>
    </w:p>
    <w:p w14:paraId="4EEF42B6" w14:textId="21538472" w:rsidR="008C19DF" w:rsidRPr="00AE2424" w:rsidRDefault="003020FE" w:rsidP="003020FE">
      <w:pPr>
        <w:pStyle w:val="Agenda-LineItem"/>
      </w:pPr>
      <w:r>
        <w:t>1</w:t>
      </w:r>
      <w:r w:rsidR="008C19DF" w:rsidRPr="00AE2424">
        <w:t>:</w:t>
      </w:r>
      <w:r>
        <w:t>2</w:t>
      </w:r>
      <w:r w:rsidR="008C19DF" w:rsidRPr="00AE2424">
        <w:t>0</w:t>
      </w:r>
      <w:r w:rsidR="008C19DF" w:rsidRPr="00AE2424">
        <w:tab/>
      </w:r>
      <w:r w:rsidRPr="008C1C20">
        <w:t>ISA 99 Workgroup (WG) updates</w:t>
      </w:r>
      <w:r w:rsidR="008C19DF" w:rsidRPr="00AE2424">
        <w:tab/>
      </w:r>
      <w:r w:rsidRPr="008C1C20">
        <w:t>Glenn Merrell</w:t>
      </w:r>
    </w:p>
    <w:p w14:paraId="12D67161" w14:textId="7B64461F" w:rsidR="003020FE" w:rsidRPr="008C1C20" w:rsidRDefault="003020FE" w:rsidP="003020FE">
      <w:pPr>
        <w:pStyle w:val="Agenda-Title"/>
        <w:numPr>
          <w:ilvl w:val="0"/>
          <w:numId w:val="4"/>
        </w:numPr>
        <w:tabs>
          <w:tab w:val="left" w:pos="720"/>
        </w:tabs>
        <w:jc w:val="left"/>
      </w:pPr>
      <w:r w:rsidRPr="008C1C20">
        <w:t>ISA 99 WG 10 IACS Lifecycle Use-cases Updates</w:t>
      </w:r>
    </w:p>
    <w:p w14:paraId="47C853FB" w14:textId="77777777" w:rsidR="003020FE" w:rsidRPr="003020FE" w:rsidRDefault="003020FE" w:rsidP="003020FE">
      <w:pPr>
        <w:pStyle w:val="Agenda-Title"/>
        <w:numPr>
          <w:ilvl w:val="0"/>
          <w:numId w:val="4"/>
        </w:numPr>
        <w:tabs>
          <w:tab w:val="left" w:pos="720"/>
        </w:tabs>
        <w:jc w:val="left"/>
      </w:pPr>
      <w:r w:rsidRPr="003020FE">
        <w:t>ISA 99 WG 15 Status</w:t>
      </w:r>
    </w:p>
    <w:p w14:paraId="4BDF2E1D" w14:textId="6B4A916F" w:rsidR="008C19DF" w:rsidRPr="00AE2424" w:rsidRDefault="008C19DF" w:rsidP="008C19DF">
      <w:pPr>
        <w:pStyle w:val="Agenda-Title"/>
      </w:pPr>
    </w:p>
    <w:p w14:paraId="4BF8E65A" w14:textId="253918D5" w:rsidR="008C19DF" w:rsidRPr="00AE2424" w:rsidRDefault="003020FE" w:rsidP="008C19DF">
      <w:pPr>
        <w:pStyle w:val="Agenda-LineItem"/>
      </w:pPr>
      <w:r>
        <w:t>1</w:t>
      </w:r>
      <w:r w:rsidR="008C19DF" w:rsidRPr="00AE2424">
        <w:t>:</w:t>
      </w:r>
      <w:r>
        <w:t>35</w:t>
      </w:r>
      <w:r w:rsidR="008C19DF" w:rsidRPr="00AE2424">
        <w:tab/>
      </w:r>
      <w:r w:rsidRPr="008C1C20">
        <w:t>Future ICS COP Activities, Events, and Collaborations</w:t>
      </w:r>
      <w:r w:rsidR="008C19DF" w:rsidRPr="00AE2424">
        <w:tab/>
      </w:r>
      <w:r w:rsidRPr="008C1C20">
        <w:t>Ralph Ley</w:t>
      </w:r>
      <w:r>
        <w:t>/</w:t>
      </w:r>
      <w:r w:rsidRPr="008C1C20">
        <w:t>Eleanor Taylor </w:t>
      </w:r>
    </w:p>
    <w:p w14:paraId="62AABDFF" w14:textId="77777777" w:rsidR="003020FE" w:rsidRDefault="003020FE" w:rsidP="008C19DF">
      <w:pPr>
        <w:pStyle w:val="Agenda-LineItem"/>
      </w:pPr>
    </w:p>
    <w:p w14:paraId="5E04B533" w14:textId="0563200B" w:rsidR="008C19DF" w:rsidRPr="00AE2424" w:rsidRDefault="003020FE" w:rsidP="008C19DF">
      <w:pPr>
        <w:pStyle w:val="Agenda-LineItem"/>
      </w:pPr>
      <w:r>
        <w:t>1</w:t>
      </w:r>
      <w:r w:rsidR="008C19DF" w:rsidRPr="00AE2424">
        <w:t>:</w:t>
      </w:r>
      <w:r>
        <w:t>5</w:t>
      </w:r>
      <w:r w:rsidR="008C19DF" w:rsidRPr="00AE2424">
        <w:t>0</w:t>
      </w:r>
      <w:r w:rsidR="008C19DF" w:rsidRPr="00AE2424">
        <w:tab/>
      </w:r>
      <w:r w:rsidRPr="008C1C20">
        <w:t>Closing Comments</w:t>
      </w:r>
      <w:r w:rsidR="008C19DF" w:rsidRPr="00AE2424">
        <w:tab/>
      </w:r>
      <w:r w:rsidRPr="008C1C20">
        <w:t>Ralph Ley</w:t>
      </w:r>
    </w:p>
    <w:p w14:paraId="4997F077" w14:textId="3E0914A8" w:rsidR="008C1C20" w:rsidRPr="008C1C20" w:rsidRDefault="008C1C20" w:rsidP="008C1C2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0"/>
          <w:szCs w:val="20"/>
        </w:rPr>
      </w:pPr>
    </w:p>
    <w:p w14:paraId="51C45864" w14:textId="155D7974" w:rsidR="002123E2" w:rsidRPr="00A41AE0" w:rsidRDefault="008C1C20" w:rsidP="003020FE">
      <w:pPr>
        <w:shd w:val="clear" w:color="auto" w:fill="FFFFFF"/>
        <w:spacing w:beforeAutospacing="1" w:afterAutospacing="1"/>
        <w:rPr>
          <w:rFonts w:cs="Segoe UI"/>
          <w:color w:val="424242"/>
          <w:sz w:val="23"/>
          <w:szCs w:val="23"/>
        </w:rPr>
      </w:pPr>
      <w:r w:rsidRPr="00A41AE0">
        <w:rPr>
          <w:rFonts w:cs="Segoe UI"/>
          <w:color w:val="424242"/>
          <w:sz w:val="23"/>
          <w:szCs w:val="23"/>
        </w:rPr>
        <w:t> </w:t>
      </w:r>
      <w:r w:rsidRPr="00A41AE0">
        <w:rPr>
          <w:rFonts w:cs="Calibri"/>
          <w:color w:val="424242"/>
          <w:sz w:val="23"/>
          <w:szCs w:val="23"/>
          <w:bdr w:val="none" w:sz="0" w:space="0" w:color="auto" w:frame="1"/>
        </w:rPr>
        <w:t>This is a facilitated and recorded workshop.</w:t>
      </w:r>
    </w:p>
    <w:sectPr w:rsidR="002123E2" w:rsidRPr="00A41AE0" w:rsidSect="0064247C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800" w:right="1080" w:bottom="72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0317F" w14:textId="77777777" w:rsidR="00BF2AAC" w:rsidRDefault="00BF2AAC" w:rsidP="00953044">
      <w:r>
        <w:separator/>
      </w:r>
    </w:p>
    <w:p w14:paraId="5F37B591" w14:textId="77777777" w:rsidR="00BF2AAC" w:rsidRDefault="00BF2AAC"/>
  </w:endnote>
  <w:endnote w:type="continuationSeparator" w:id="0">
    <w:p w14:paraId="0B75E78B" w14:textId="77777777" w:rsidR="00BF2AAC" w:rsidRDefault="00BF2AAC" w:rsidP="00953044">
      <w:r>
        <w:continuationSeparator/>
      </w:r>
    </w:p>
    <w:p w14:paraId="45408867" w14:textId="77777777" w:rsidR="00BF2AAC" w:rsidRDefault="00BF2AAC"/>
  </w:endnote>
  <w:endnote w:type="continuationNotice" w:id="1">
    <w:p w14:paraId="21C1F41C" w14:textId="77777777" w:rsidR="00BF2AAC" w:rsidRDefault="00BF2A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A0265" w14:textId="77777777" w:rsidR="00392FA7" w:rsidRDefault="00392FA7" w:rsidP="00392FA7">
    <w:pPr>
      <w:jc w:val="right"/>
    </w:pPr>
  </w:p>
  <w:p w14:paraId="4ABA9EDA" w14:textId="77777777" w:rsidR="00392FA7" w:rsidRDefault="00392FA7" w:rsidP="00ED2440">
    <w:pPr>
      <w:pStyle w:val="Footer"/>
    </w:pPr>
    <w:r>
      <w:t>Visit Title</w:t>
    </w:r>
    <w:r w:rsidRPr="00AE3C00">
      <w:t xml:space="preserve"> | Page </w:t>
    </w:r>
    <w:r w:rsidRPr="00AE3C00">
      <w:fldChar w:fldCharType="begin"/>
    </w:r>
    <w:r w:rsidRPr="00AE3C00">
      <w:instrText xml:space="preserve"> PAGE </w:instrText>
    </w:r>
    <w:r w:rsidRPr="00AE3C00">
      <w:fldChar w:fldCharType="separate"/>
    </w:r>
    <w:r>
      <w:t>1</w:t>
    </w:r>
    <w:r w:rsidRPr="00AE3C00">
      <w:fldChar w:fldCharType="end"/>
    </w:r>
    <w:r w:rsidRPr="00AE3C00">
      <w:t xml:space="preserve"> of </w:t>
    </w:r>
    <w:fldSimple w:instr=" NUMPAGES  ">
      <w:r>
        <w:t>2</w:t>
      </w:r>
    </w:fldSimple>
  </w:p>
  <w:p w14:paraId="746CF9F1" w14:textId="77777777" w:rsidR="00112414" w:rsidRDefault="001124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3"/>
      <w:gridCol w:w="4367"/>
      <w:gridCol w:w="3842"/>
    </w:tblGrid>
    <w:tr w:rsidR="00B16307" w:rsidRPr="0065560B" w14:paraId="45496EE1" w14:textId="77777777" w:rsidTr="000A6BB5">
      <w:tc>
        <w:tcPr>
          <w:tcW w:w="917" w:type="pct"/>
        </w:tcPr>
        <w:p w14:paraId="76B47AEB" w14:textId="77777777" w:rsidR="00B16307" w:rsidRPr="0065560B" w:rsidRDefault="00B16307" w:rsidP="00B16307">
          <w:pPr>
            <w:pStyle w:val="Host"/>
            <w:jc w:val="left"/>
          </w:pPr>
          <w:r w:rsidRPr="0065560B">
            <w:t>Host:</w:t>
          </w:r>
        </w:p>
      </w:tc>
      <w:tc>
        <w:tcPr>
          <w:tcW w:w="2172" w:type="pct"/>
        </w:tcPr>
        <w:p w14:paraId="04DC823C" w14:textId="562775CD" w:rsidR="00B16307" w:rsidRPr="0065560B" w:rsidRDefault="008C1C20" w:rsidP="00B16307">
          <w:pPr>
            <w:pStyle w:val="Host"/>
            <w:jc w:val="left"/>
          </w:pPr>
          <w:r>
            <w:t>Ralph Ley</w:t>
          </w:r>
        </w:p>
      </w:tc>
      <w:tc>
        <w:tcPr>
          <w:tcW w:w="1911" w:type="pct"/>
        </w:tcPr>
        <w:p w14:paraId="1A7CEAD3" w14:textId="77777777" w:rsidR="00B16307" w:rsidRPr="0065560B" w:rsidRDefault="00B16307" w:rsidP="00B16307">
          <w:pPr>
            <w:pStyle w:val="Host"/>
          </w:pPr>
          <w:r w:rsidRPr="0065560B">
            <w:t>Revision Number</w:t>
          </w:r>
        </w:p>
      </w:tc>
    </w:tr>
    <w:tr w:rsidR="00B16307" w:rsidRPr="0065560B" w14:paraId="1CF79B60" w14:textId="77777777" w:rsidTr="000A6BB5">
      <w:tc>
        <w:tcPr>
          <w:tcW w:w="917" w:type="pct"/>
        </w:tcPr>
        <w:p w14:paraId="2D2F797E" w14:textId="68352A52" w:rsidR="00B16307" w:rsidRPr="00AE3C00" w:rsidRDefault="008C1C20" w:rsidP="00B16307">
          <w:pPr>
            <w:pStyle w:val="Host"/>
            <w:jc w:val="left"/>
          </w:pPr>
          <w:r>
            <w:t>Coordinator</w:t>
          </w:r>
          <w:r w:rsidR="00B16307" w:rsidRPr="0065560B">
            <w:t>:</w:t>
          </w:r>
        </w:p>
      </w:tc>
      <w:tc>
        <w:tcPr>
          <w:tcW w:w="2172" w:type="pct"/>
        </w:tcPr>
        <w:p w14:paraId="1154A2C1" w14:textId="1BF62ACE" w:rsidR="00B16307" w:rsidRPr="0065560B" w:rsidRDefault="008C1C20" w:rsidP="00B16307">
          <w:pPr>
            <w:pStyle w:val="Host"/>
            <w:jc w:val="left"/>
          </w:pPr>
          <w:r>
            <w:t>Lisa Bohman</w:t>
          </w:r>
        </w:p>
      </w:tc>
      <w:tc>
        <w:tcPr>
          <w:tcW w:w="1911" w:type="pct"/>
        </w:tcPr>
        <w:p w14:paraId="76F480A1" w14:textId="5C45AA5A" w:rsidR="00B16307" w:rsidRPr="0065560B" w:rsidRDefault="00B16307" w:rsidP="00B16307">
          <w:pPr>
            <w:pStyle w:val="Host"/>
          </w:pPr>
          <w:r w:rsidRPr="0065560B">
            <w:t>Date agenda revised</w:t>
          </w:r>
          <w:r>
            <w:t xml:space="preserve">: </w:t>
          </w:r>
          <w:r w:rsidR="008C1C20">
            <w:t>11</w:t>
          </w:r>
          <w:r>
            <w:t>/</w:t>
          </w:r>
          <w:r w:rsidR="008C1C20">
            <w:t>15</w:t>
          </w:r>
          <w:r>
            <w:t>/</w:t>
          </w:r>
          <w:r w:rsidR="008C1C20">
            <w:t>2023</w:t>
          </w:r>
          <w:r>
            <w:t xml:space="preserve"> </w:t>
          </w:r>
        </w:p>
      </w:tc>
    </w:tr>
  </w:tbl>
  <w:p w14:paraId="62106127" w14:textId="77777777" w:rsidR="00B16307" w:rsidRDefault="00B16307" w:rsidP="00051F30">
    <w:pPr>
      <w:jc w:val="right"/>
    </w:pPr>
  </w:p>
  <w:p w14:paraId="296C069C" w14:textId="77777777" w:rsidR="00BF13E9" w:rsidRPr="00AE3C00" w:rsidRDefault="00E1011D" w:rsidP="00ED2440">
    <w:pPr>
      <w:pStyle w:val="Footer"/>
    </w:pPr>
    <w:r>
      <w:t xml:space="preserve">Visit </w:t>
    </w:r>
    <w:r w:rsidRPr="00ED2440">
      <w:rPr>
        <w:rStyle w:val="FooterChar"/>
      </w:rPr>
      <w:t>Title</w:t>
    </w:r>
    <w:r w:rsidR="0009703A" w:rsidRPr="00AE3C00">
      <w:t xml:space="preserve"> </w:t>
    </w:r>
    <w:r w:rsidR="00BF13E9" w:rsidRPr="00AE3C00">
      <w:t xml:space="preserve">| Page </w:t>
    </w:r>
    <w:r w:rsidR="00BF13E9" w:rsidRPr="00AE3C00">
      <w:fldChar w:fldCharType="begin"/>
    </w:r>
    <w:r w:rsidR="00BF13E9" w:rsidRPr="00AE3C00">
      <w:instrText xml:space="preserve"> PAGE </w:instrText>
    </w:r>
    <w:r w:rsidR="00BF13E9" w:rsidRPr="00AE3C00">
      <w:fldChar w:fldCharType="separate"/>
    </w:r>
    <w:r w:rsidR="00BF13E9" w:rsidRPr="00AE3C00">
      <w:t>1</w:t>
    </w:r>
    <w:r w:rsidR="00BF13E9" w:rsidRPr="00AE3C00">
      <w:fldChar w:fldCharType="end"/>
    </w:r>
    <w:r w:rsidR="00BF13E9" w:rsidRPr="00AE3C00">
      <w:t xml:space="preserve"> of </w:t>
    </w:r>
    <w:fldSimple w:instr=" NUMPAGES  ">
      <w:r w:rsidR="00BF13E9" w:rsidRPr="00AE3C00">
        <w:t>2</w:t>
      </w:r>
    </w:fldSimple>
  </w:p>
  <w:p w14:paraId="304668A9" w14:textId="77777777" w:rsidR="00112414" w:rsidRDefault="001124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72727" w14:textId="77777777" w:rsidR="00BF2AAC" w:rsidRDefault="00BF2AAC" w:rsidP="00953044">
      <w:r>
        <w:separator/>
      </w:r>
    </w:p>
    <w:p w14:paraId="0915E7CD" w14:textId="77777777" w:rsidR="00BF2AAC" w:rsidRDefault="00BF2AAC"/>
  </w:footnote>
  <w:footnote w:type="continuationSeparator" w:id="0">
    <w:p w14:paraId="12431DB4" w14:textId="77777777" w:rsidR="00BF2AAC" w:rsidRDefault="00BF2AAC" w:rsidP="00953044">
      <w:r>
        <w:continuationSeparator/>
      </w:r>
    </w:p>
    <w:p w14:paraId="33D739D7" w14:textId="77777777" w:rsidR="00BF2AAC" w:rsidRDefault="00BF2AAC"/>
  </w:footnote>
  <w:footnote w:type="continuationNotice" w:id="1">
    <w:p w14:paraId="47C8AA62" w14:textId="77777777" w:rsidR="00BF2AAC" w:rsidRDefault="00BF2A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2B5B" w14:textId="77777777" w:rsidR="00392FA7" w:rsidRDefault="0064247C" w:rsidP="00392FA7">
    <w:pPr>
      <w:pStyle w:val="Header"/>
      <w:spacing w:after="168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7C53E91" wp14:editId="04FE056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08976" cy="10104120"/>
          <wp:effectExtent l="0" t="0" r="1905" b="0"/>
          <wp:wrapNone/>
          <wp:docPr id="1" name="Picture 1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Agenda_options_VG_R3-background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8976" cy="10104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713081" w14:textId="77777777" w:rsidR="00112414" w:rsidRDefault="001124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20C41" w14:textId="77777777" w:rsidR="00B16307" w:rsidRDefault="00B16307" w:rsidP="009B2C70">
    <w:pPr>
      <w:pStyle w:val="Header"/>
      <w:spacing w:after="16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217019" wp14:editId="3DD62D59">
          <wp:simplePos x="457200" y="457200"/>
          <wp:positionH relativeFrom="page">
            <wp:align>right</wp:align>
          </wp:positionH>
          <wp:positionV relativeFrom="page">
            <wp:align>top</wp:align>
          </wp:positionV>
          <wp:extent cx="7781290" cy="10067290"/>
          <wp:effectExtent l="0" t="0" r="0" b="0"/>
          <wp:wrapNone/>
          <wp:docPr id="4" name="Picture 4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nda_options_VG_R3-backgroun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290" cy="10067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D12FF" w14:textId="77777777" w:rsidR="00112414" w:rsidRDefault="001124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7279"/>
    <w:multiLevelType w:val="multilevel"/>
    <w:tmpl w:val="A1E0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D00EC8"/>
    <w:multiLevelType w:val="multilevel"/>
    <w:tmpl w:val="6E8A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C24034"/>
    <w:multiLevelType w:val="multilevel"/>
    <w:tmpl w:val="7D6C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672E8A"/>
    <w:multiLevelType w:val="multilevel"/>
    <w:tmpl w:val="2A44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79277599">
    <w:abstractNumId w:val="1"/>
  </w:num>
  <w:num w:numId="2" w16cid:durableId="1707873157">
    <w:abstractNumId w:val="2"/>
  </w:num>
  <w:num w:numId="3" w16cid:durableId="2092113883">
    <w:abstractNumId w:val="0"/>
  </w:num>
  <w:num w:numId="4" w16cid:durableId="1425148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20"/>
    <w:rsid w:val="00002566"/>
    <w:rsid w:val="00002FAF"/>
    <w:rsid w:val="00010AC3"/>
    <w:rsid w:val="000123EA"/>
    <w:rsid w:val="00015797"/>
    <w:rsid w:val="00017118"/>
    <w:rsid w:val="00022F1D"/>
    <w:rsid w:val="00024561"/>
    <w:rsid w:val="00025768"/>
    <w:rsid w:val="000262CA"/>
    <w:rsid w:val="00027DB9"/>
    <w:rsid w:val="000302BF"/>
    <w:rsid w:val="000330DE"/>
    <w:rsid w:val="000332AC"/>
    <w:rsid w:val="00033D6E"/>
    <w:rsid w:val="00041D85"/>
    <w:rsid w:val="00044A76"/>
    <w:rsid w:val="00045F99"/>
    <w:rsid w:val="00051F30"/>
    <w:rsid w:val="00051FED"/>
    <w:rsid w:val="000533ED"/>
    <w:rsid w:val="00054432"/>
    <w:rsid w:val="000545B0"/>
    <w:rsid w:val="000579B2"/>
    <w:rsid w:val="000601C4"/>
    <w:rsid w:val="00062EBD"/>
    <w:rsid w:val="00064221"/>
    <w:rsid w:val="000659A1"/>
    <w:rsid w:val="0006622C"/>
    <w:rsid w:val="000679E4"/>
    <w:rsid w:val="00070D62"/>
    <w:rsid w:val="00073F1E"/>
    <w:rsid w:val="00075972"/>
    <w:rsid w:val="000761AB"/>
    <w:rsid w:val="00076458"/>
    <w:rsid w:val="00076C7A"/>
    <w:rsid w:val="00081D4A"/>
    <w:rsid w:val="00082A2F"/>
    <w:rsid w:val="000840D3"/>
    <w:rsid w:val="00084203"/>
    <w:rsid w:val="0009124B"/>
    <w:rsid w:val="00096586"/>
    <w:rsid w:val="0009703A"/>
    <w:rsid w:val="000A30A0"/>
    <w:rsid w:val="000A4454"/>
    <w:rsid w:val="000A586E"/>
    <w:rsid w:val="000B1A36"/>
    <w:rsid w:val="000B308D"/>
    <w:rsid w:val="000B3270"/>
    <w:rsid w:val="000B645A"/>
    <w:rsid w:val="000B6777"/>
    <w:rsid w:val="000C1439"/>
    <w:rsid w:val="000C24AB"/>
    <w:rsid w:val="000C6BFE"/>
    <w:rsid w:val="000D13D7"/>
    <w:rsid w:val="000D2CAA"/>
    <w:rsid w:val="000D4E3C"/>
    <w:rsid w:val="000D4F1E"/>
    <w:rsid w:val="000D7DF9"/>
    <w:rsid w:val="000E1CE8"/>
    <w:rsid w:val="000E274E"/>
    <w:rsid w:val="000E2D7B"/>
    <w:rsid w:val="000E4E49"/>
    <w:rsid w:val="000E4EBE"/>
    <w:rsid w:val="000E6800"/>
    <w:rsid w:val="000F037E"/>
    <w:rsid w:val="000F3A46"/>
    <w:rsid w:val="000F3BF3"/>
    <w:rsid w:val="000F4396"/>
    <w:rsid w:val="000F6CF9"/>
    <w:rsid w:val="000F6E72"/>
    <w:rsid w:val="000F6FC9"/>
    <w:rsid w:val="000F764B"/>
    <w:rsid w:val="001006DA"/>
    <w:rsid w:val="00103A7E"/>
    <w:rsid w:val="00106955"/>
    <w:rsid w:val="00107237"/>
    <w:rsid w:val="00112414"/>
    <w:rsid w:val="00117217"/>
    <w:rsid w:val="0012056E"/>
    <w:rsid w:val="001210F8"/>
    <w:rsid w:val="001215C5"/>
    <w:rsid w:val="0012374B"/>
    <w:rsid w:val="00124D50"/>
    <w:rsid w:val="00126075"/>
    <w:rsid w:val="001278A4"/>
    <w:rsid w:val="00127EB8"/>
    <w:rsid w:val="00130E2A"/>
    <w:rsid w:val="0013671A"/>
    <w:rsid w:val="00136EEC"/>
    <w:rsid w:val="0013728F"/>
    <w:rsid w:val="0013754A"/>
    <w:rsid w:val="00141C05"/>
    <w:rsid w:val="00142E36"/>
    <w:rsid w:val="001442ED"/>
    <w:rsid w:val="0014530B"/>
    <w:rsid w:val="00146523"/>
    <w:rsid w:val="00150F35"/>
    <w:rsid w:val="00151459"/>
    <w:rsid w:val="00151566"/>
    <w:rsid w:val="00160A72"/>
    <w:rsid w:val="001624E6"/>
    <w:rsid w:val="00163ED7"/>
    <w:rsid w:val="00163F36"/>
    <w:rsid w:val="00167900"/>
    <w:rsid w:val="00170FD5"/>
    <w:rsid w:val="00171077"/>
    <w:rsid w:val="00173E89"/>
    <w:rsid w:val="001746F4"/>
    <w:rsid w:val="0018124D"/>
    <w:rsid w:val="00181DE8"/>
    <w:rsid w:val="00182492"/>
    <w:rsid w:val="00183886"/>
    <w:rsid w:val="0019036B"/>
    <w:rsid w:val="00190AF5"/>
    <w:rsid w:val="00193AD6"/>
    <w:rsid w:val="00193B26"/>
    <w:rsid w:val="001974C2"/>
    <w:rsid w:val="00197769"/>
    <w:rsid w:val="001A0CAC"/>
    <w:rsid w:val="001A233D"/>
    <w:rsid w:val="001A594D"/>
    <w:rsid w:val="001A6AE2"/>
    <w:rsid w:val="001B0C87"/>
    <w:rsid w:val="001B29EC"/>
    <w:rsid w:val="001B50E7"/>
    <w:rsid w:val="001B536F"/>
    <w:rsid w:val="001B6159"/>
    <w:rsid w:val="001B6FD3"/>
    <w:rsid w:val="001B7EDD"/>
    <w:rsid w:val="001C3F5A"/>
    <w:rsid w:val="001C65E2"/>
    <w:rsid w:val="001C7363"/>
    <w:rsid w:val="001D0698"/>
    <w:rsid w:val="001D1D61"/>
    <w:rsid w:val="001D1EC8"/>
    <w:rsid w:val="001D225F"/>
    <w:rsid w:val="001D335F"/>
    <w:rsid w:val="001D41A8"/>
    <w:rsid w:val="001D4E2F"/>
    <w:rsid w:val="001D79E6"/>
    <w:rsid w:val="001E1310"/>
    <w:rsid w:val="001E3BC7"/>
    <w:rsid w:val="001E454F"/>
    <w:rsid w:val="001E5A44"/>
    <w:rsid w:val="001E6366"/>
    <w:rsid w:val="001F6232"/>
    <w:rsid w:val="001F77FE"/>
    <w:rsid w:val="001F7E49"/>
    <w:rsid w:val="00200F26"/>
    <w:rsid w:val="00202EE7"/>
    <w:rsid w:val="002031B1"/>
    <w:rsid w:val="002054DF"/>
    <w:rsid w:val="002120BE"/>
    <w:rsid w:val="00212125"/>
    <w:rsid w:val="002123E2"/>
    <w:rsid w:val="002126F8"/>
    <w:rsid w:val="00212C61"/>
    <w:rsid w:val="002136A4"/>
    <w:rsid w:val="002155D5"/>
    <w:rsid w:val="0021606F"/>
    <w:rsid w:val="00216073"/>
    <w:rsid w:val="00220982"/>
    <w:rsid w:val="00230EE7"/>
    <w:rsid w:val="00236E84"/>
    <w:rsid w:val="00241A24"/>
    <w:rsid w:val="002449D9"/>
    <w:rsid w:val="00250D83"/>
    <w:rsid w:val="002525D4"/>
    <w:rsid w:val="00252ABE"/>
    <w:rsid w:val="00254601"/>
    <w:rsid w:val="002546C8"/>
    <w:rsid w:val="002553C6"/>
    <w:rsid w:val="002558A5"/>
    <w:rsid w:val="00255CB7"/>
    <w:rsid w:val="00255D4B"/>
    <w:rsid w:val="0025713D"/>
    <w:rsid w:val="00260898"/>
    <w:rsid w:val="00264263"/>
    <w:rsid w:val="002661A9"/>
    <w:rsid w:val="00271DAD"/>
    <w:rsid w:val="00272BF7"/>
    <w:rsid w:val="00280030"/>
    <w:rsid w:val="00281ECD"/>
    <w:rsid w:val="002823AB"/>
    <w:rsid w:val="00282C01"/>
    <w:rsid w:val="00284E95"/>
    <w:rsid w:val="002853B0"/>
    <w:rsid w:val="0028666E"/>
    <w:rsid w:val="00286FE8"/>
    <w:rsid w:val="002878FD"/>
    <w:rsid w:val="002932E4"/>
    <w:rsid w:val="0029365D"/>
    <w:rsid w:val="00293753"/>
    <w:rsid w:val="00293984"/>
    <w:rsid w:val="002A25DC"/>
    <w:rsid w:val="002A2A9A"/>
    <w:rsid w:val="002A5B97"/>
    <w:rsid w:val="002A6042"/>
    <w:rsid w:val="002A6E9C"/>
    <w:rsid w:val="002B3B75"/>
    <w:rsid w:val="002B4039"/>
    <w:rsid w:val="002B4797"/>
    <w:rsid w:val="002B4A18"/>
    <w:rsid w:val="002B65B7"/>
    <w:rsid w:val="002B6A34"/>
    <w:rsid w:val="002C0217"/>
    <w:rsid w:val="002C1C47"/>
    <w:rsid w:val="002C4AA3"/>
    <w:rsid w:val="002C5A52"/>
    <w:rsid w:val="002C5B5A"/>
    <w:rsid w:val="002C70C3"/>
    <w:rsid w:val="002D1505"/>
    <w:rsid w:val="002D2C94"/>
    <w:rsid w:val="002D3409"/>
    <w:rsid w:val="002D75C8"/>
    <w:rsid w:val="002D7E07"/>
    <w:rsid w:val="002E003D"/>
    <w:rsid w:val="002E123A"/>
    <w:rsid w:val="002E1FEF"/>
    <w:rsid w:val="002E20F1"/>
    <w:rsid w:val="002E2A9C"/>
    <w:rsid w:val="002E51F0"/>
    <w:rsid w:val="002E6353"/>
    <w:rsid w:val="002E68D3"/>
    <w:rsid w:val="002F21B9"/>
    <w:rsid w:val="002F4BDA"/>
    <w:rsid w:val="002F4BE5"/>
    <w:rsid w:val="002F7B01"/>
    <w:rsid w:val="003020FE"/>
    <w:rsid w:val="0030691E"/>
    <w:rsid w:val="0031068D"/>
    <w:rsid w:val="003129E9"/>
    <w:rsid w:val="00314D10"/>
    <w:rsid w:val="00314DCD"/>
    <w:rsid w:val="003168A2"/>
    <w:rsid w:val="00320456"/>
    <w:rsid w:val="003208AC"/>
    <w:rsid w:val="003235A2"/>
    <w:rsid w:val="00323BF7"/>
    <w:rsid w:val="00324376"/>
    <w:rsid w:val="00326A98"/>
    <w:rsid w:val="00327B1D"/>
    <w:rsid w:val="0033093C"/>
    <w:rsid w:val="003313F7"/>
    <w:rsid w:val="0033195F"/>
    <w:rsid w:val="00331D8D"/>
    <w:rsid w:val="00334F30"/>
    <w:rsid w:val="003354F4"/>
    <w:rsid w:val="00337A21"/>
    <w:rsid w:val="003449F8"/>
    <w:rsid w:val="00345367"/>
    <w:rsid w:val="00345982"/>
    <w:rsid w:val="003459A5"/>
    <w:rsid w:val="003518F2"/>
    <w:rsid w:val="00352B87"/>
    <w:rsid w:val="00353E6E"/>
    <w:rsid w:val="00354255"/>
    <w:rsid w:val="003546C3"/>
    <w:rsid w:val="0036312B"/>
    <w:rsid w:val="00365C24"/>
    <w:rsid w:val="003669C6"/>
    <w:rsid w:val="00370769"/>
    <w:rsid w:val="00370FF8"/>
    <w:rsid w:val="003760DF"/>
    <w:rsid w:val="0037767A"/>
    <w:rsid w:val="003820C6"/>
    <w:rsid w:val="003847A6"/>
    <w:rsid w:val="00385520"/>
    <w:rsid w:val="003860DE"/>
    <w:rsid w:val="00386688"/>
    <w:rsid w:val="00386C9B"/>
    <w:rsid w:val="003907BD"/>
    <w:rsid w:val="00390D77"/>
    <w:rsid w:val="00392516"/>
    <w:rsid w:val="003925F6"/>
    <w:rsid w:val="00392FA7"/>
    <w:rsid w:val="00394122"/>
    <w:rsid w:val="003A09B9"/>
    <w:rsid w:val="003A3079"/>
    <w:rsid w:val="003A402A"/>
    <w:rsid w:val="003A41BD"/>
    <w:rsid w:val="003A517A"/>
    <w:rsid w:val="003A5C5C"/>
    <w:rsid w:val="003A7D71"/>
    <w:rsid w:val="003B07DA"/>
    <w:rsid w:val="003B3BF1"/>
    <w:rsid w:val="003B5E19"/>
    <w:rsid w:val="003B66FE"/>
    <w:rsid w:val="003B6CFE"/>
    <w:rsid w:val="003C0181"/>
    <w:rsid w:val="003C023B"/>
    <w:rsid w:val="003C28C7"/>
    <w:rsid w:val="003C3E2B"/>
    <w:rsid w:val="003C60C6"/>
    <w:rsid w:val="003C7CB3"/>
    <w:rsid w:val="003D38CD"/>
    <w:rsid w:val="003D519E"/>
    <w:rsid w:val="003D5F48"/>
    <w:rsid w:val="003D6930"/>
    <w:rsid w:val="003D6E10"/>
    <w:rsid w:val="003E052C"/>
    <w:rsid w:val="003E0A99"/>
    <w:rsid w:val="003E0C90"/>
    <w:rsid w:val="003E3D42"/>
    <w:rsid w:val="003E4434"/>
    <w:rsid w:val="003E4D4C"/>
    <w:rsid w:val="003E51DF"/>
    <w:rsid w:val="003E7905"/>
    <w:rsid w:val="003F45DE"/>
    <w:rsid w:val="003F46E5"/>
    <w:rsid w:val="003F6BF4"/>
    <w:rsid w:val="003F6EB0"/>
    <w:rsid w:val="00400BB2"/>
    <w:rsid w:val="00400F2B"/>
    <w:rsid w:val="004012EB"/>
    <w:rsid w:val="004014C9"/>
    <w:rsid w:val="004025D7"/>
    <w:rsid w:val="0040551F"/>
    <w:rsid w:val="00406E4A"/>
    <w:rsid w:val="00410E18"/>
    <w:rsid w:val="004130DE"/>
    <w:rsid w:val="0041400F"/>
    <w:rsid w:val="004141ED"/>
    <w:rsid w:val="00415FA5"/>
    <w:rsid w:val="004177C0"/>
    <w:rsid w:val="00420966"/>
    <w:rsid w:val="00420DB4"/>
    <w:rsid w:val="0042112E"/>
    <w:rsid w:val="00421AC2"/>
    <w:rsid w:val="00423056"/>
    <w:rsid w:val="004258A0"/>
    <w:rsid w:val="00430700"/>
    <w:rsid w:val="00430EA3"/>
    <w:rsid w:val="00431A6E"/>
    <w:rsid w:val="00434034"/>
    <w:rsid w:val="004351E6"/>
    <w:rsid w:val="00436F89"/>
    <w:rsid w:val="00441195"/>
    <w:rsid w:val="00441CEA"/>
    <w:rsid w:val="00445638"/>
    <w:rsid w:val="004460C3"/>
    <w:rsid w:val="0044724F"/>
    <w:rsid w:val="004529E1"/>
    <w:rsid w:val="00453F3D"/>
    <w:rsid w:val="004547FF"/>
    <w:rsid w:val="00455605"/>
    <w:rsid w:val="004608CD"/>
    <w:rsid w:val="00460BD2"/>
    <w:rsid w:val="00460D66"/>
    <w:rsid w:val="00464318"/>
    <w:rsid w:val="004645CB"/>
    <w:rsid w:val="00465979"/>
    <w:rsid w:val="00466799"/>
    <w:rsid w:val="00472BF7"/>
    <w:rsid w:val="00473E7F"/>
    <w:rsid w:val="004753EB"/>
    <w:rsid w:val="00483363"/>
    <w:rsid w:val="004836A7"/>
    <w:rsid w:val="00483E08"/>
    <w:rsid w:val="004866DB"/>
    <w:rsid w:val="0049061A"/>
    <w:rsid w:val="00492064"/>
    <w:rsid w:val="00493688"/>
    <w:rsid w:val="0049430E"/>
    <w:rsid w:val="004A0043"/>
    <w:rsid w:val="004A2D12"/>
    <w:rsid w:val="004A4A2F"/>
    <w:rsid w:val="004A562F"/>
    <w:rsid w:val="004A5E0C"/>
    <w:rsid w:val="004A63C9"/>
    <w:rsid w:val="004B43BB"/>
    <w:rsid w:val="004C288E"/>
    <w:rsid w:val="004C38CD"/>
    <w:rsid w:val="004C3C84"/>
    <w:rsid w:val="004C3E9E"/>
    <w:rsid w:val="004D0B40"/>
    <w:rsid w:val="004D7A4D"/>
    <w:rsid w:val="004E0786"/>
    <w:rsid w:val="004E1E86"/>
    <w:rsid w:val="004E55D5"/>
    <w:rsid w:val="004F2510"/>
    <w:rsid w:val="004F4E32"/>
    <w:rsid w:val="004F6238"/>
    <w:rsid w:val="004F6FD3"/>
    <w:rsid w:val="004F79DF"/>
    <w:rsid w:val="005010B0"/>
    <w:rsid w:val="00502002"/>
    <w:rsid w:val="00503B05"/>
    <w:rsid w:val="005049C3"/>
    <w:rsid w:val="00505FF6"/>
    <w:rsid w:val="00510E14"/>
    <w:rsid w:val="0051144A"/>
    <w:rsid w:val="0051347F"/>
    <w:rsid w:val="005151D3"/>
    <w:rsid w:val="00515BE2"/>
    <w:rsid w:val="00520A29"/>
    <w:rsid w:val="00521D9F"/>
    <w:rsid w:val="0052303D"/>
    <w:rsid w:val="005231D6"/>
    <w:rsid w:val="00524C87"/>
    <w:rsid w:val="00527725"/>
    <w:rsid w:val="0053004D"/>
    <w:rsid w:val="00531E00"/>
    <w:rsid w:val="00533CEA"/>
    <w:rsid w:val="005367D0"/>
    <w:rsid w:val="00536899"/>
    <w:rsid w:val="00536FF7"/>
    <w:rsid w:val="0054080A"/>
    <w:rsid w:val="005419C3"/>
    <w:rsid w:val="005424D6"/>
    <w:rsid w:val="00543A3B"/>
    <w:rsid w:val="00543D7F"/>
    <w:rsid w:val="00545AB7"/>
    <w:rsid w:val="00545B34"/>
    <w:rsid w:val="005517CE"/>
    <w:rsid w:val="00552894"/>
    <w:rsid w:val="005567A8"/>
    <w:rsid w:val="00556C92"/>
    <w:rsid w:val="0056017B"/>
    <w:rsid w:val="00560222"/>
    <w:rsid w:val="00565261"/>
    <w:rsid w:val="00566B3A"/>
    <w:rsid w:val="0057018A"/>
    <w:rsid w:val="00572039"/>
    <w:rsid w:val="00573916"/>
    <w:rsid w:val="00574A67"/>
    <w:rsid w:val="00580BD7"/>
    <w:rsid w:val="00582768"/>
    <w:rsid w:val="00583295"/>
    <w:rsid w:val="00585B20"/>
    <w:rsid w:val="00587CF9"/>
    <w:rsid w:val="00587DCE"/>
    <w:rsid w:val="0059186B"/>
    <w:rsid w:val="00593363"/>
    <w:rsid w:val="00595396"/>
    <w:rsid w:val="005A0ECC"/>
    <w:rsid w:val="005A1D41"/>
    <w:rsid w:val="005A400D"/>
    <w:rsid w:val="005A4194"/>
    <w:rsid w:val="005A4365"/>
    <w:rsid w:val="005A476A"/>
    <w:rsid w:val="005A488E"/>
    <w:rsid w:val="005A655F"/>
    <w:rsid w:val="005B0888"/>
    <w:rsid w:val="005B1168"/>
    <w:rsid w:val="005B15F1"/>
    <w:rsid w:val="005B4AB1"/>
    <w:rsid w:val="005B4C17"/>
    <w:rsid w:val="005B5FC7"/>
    <w:rsid w:val="005C2B29"/>
    <w:rsid w:val="005C2C35"/>
    <w:rsid w:val="005C3077"/>
    <w:rsid w:val="005C3B1E"/>
    <w:rsid w:val="005C40A8"/>
    <w:rsid w:val="005C5092"/>
    <w:rsid w:val="005C610A"/>
    <w:rsid w:val="005C7890"/>
    <w:rsid w:val="005D04DC"/>
    <w:rsid w:val="005D2CBA"/>
    <w:rsid w:val="005D4E03"/>
    <w:rsid w:val="005D5E94"/>
    <w:rsid w:val="005D6448"/>
    <w:rsid w:val="005E1CEB"/>
    <w:rsid w:val="005E21C1"/>
    <w:rsid w:val="005E27F7"/>
    <w:rsid w:val="005E40B7"/>
    <w:rsid w:val="005E4D95"/>
    <w:rsid w:val="005E74E1"/>
    <w:rsid w:val="005E7E43"/>
    <w:rsid w:val="005F0E00"/>
    <w:rsid w:val="005F1F8A"/>
    <w:rsid w:val="005F31D5"/>
    <w:rsid w:val="005F5A79"/>
    <w:rsid w:val="005F5D91"/>
    <w:rsid w:val="005F7991"/>
    <w:rsid w:val="006000B1"/>
    <w:rsid w:val="00601CEC"/>
    <w:rsid w:val="00602796"/>
    <w:rsid w:val="00603B43"/>
    <w:rsid w:val="00604AED"/>
    <w:rsid w:val="00605D32"/>
    <w:rsid w:val="0060769C"/>
    <w:rsid w:val="006101E9"/>
    <w:rsid w:val="00610881"/>
    <w:rsid w:val="00615CDC"/>
    <w:rsid w:val="00617A6A"/>
    <w:rsid w:val="00617AFF"/>
    <w:rsid w:val="00622298"/>
    <w:rsid w:val="00622D0A"/>
    <w:rsid w:val="0062471A"/>
    <w:rsid w:val="00624D8D"/>
    <w:rsid w:val="00625998"/>
    <w:rsid w:val="00626220"/>
    <w:rsid w:val="00630824"/>
    <w:rsid w:val="00630956"/>
    <w:rsid w:val="00631272"/>
    <w:rsid w:val="00633930"/>
    <w:rsid w:val="006345C8"/>
    <w:rsid w:val="00635077"/>
    <w:rsid w:val="00636495"/>
    <w:rsid w:val="00636885"/>
    <w:rsid w:val="00636B6C"/>
    <w:rsid w:val="0064247C"/>
    <w:rsid w:val="00643903"/>
    <w:rsid w:val="00651385"/>
    <w:rsid w:val="00652309"/>
    <w:rsid w:val="00653091"/>
    <w:rsid w:val="0065399B"/>
    <w:rsid w:val="006547F1"/>
    <w:rsid w:val="0065560B"/>
    <w:rsid w:val="00657768"/>
    <w:rsid w:val="00660F4B"/>
    <w:rsid w:val="006628A9"/>
    <w:rsid w:val="00662B09"/>
    <w:rsid w:val="006724C6"/>
    <w:rsid w:val="00674B98"/>
    <w:rsid w:val="006751CE"/>
    <w:rsid w:val="00675798"/>
    <w:rsid w:val="00676596"/>
    <w:rsid w:val="00676C8A"/>
    <w:rsid w:val="00676F21"/>
    <w:rsid w:val="0068568F"/>
    <w:rsid w:val="00685C9B"/>
    <w:rsid w:val="00686993"/>
    <w:rsid w:val="006877FA"/>
    <w:rsid w:val="006908AE"/>
    <w:rsid w:val="00691CAC"/>
    <w:rsid w:val="00697EC6"/>
    <w:rsid w:val="006A0DD5"/>
    <w:rsid w:val="006A1E7E"/>
    <w:rsid w:val="006A7306"/>
    <w:rsid w:val="006B0154"/>
    <w:rsid w:val="006B13C8"/>
    <w:rsid w:val="006B5D9D"/>
    <w:rsid w:val="006B63DA"/>
    <w:rsid w:val="006B6AFC"/>
    <w:rsid w:val="006C0CF8"/>
    <w:rsid w:val="006C13E6"/>
    <w:rsid w:val="006C4547"/>
    <w:rsid w:val="006C60ED"/>
    <w:rsid w:val="006C6211"/>
    <w:rsid w:val="006C6E65"/>
    <w:rsid w:val="006D01F2"/>
    <w:rsid w:val="006D0BED"/>
    <w:rsid w:val="006D3B74"/>
    <w:rsid w:val="006D67B3"/>
    <w:rsid w:val="006D7C70"/>
    <w:rsid w:val="006E08B6"/>
    <w:rsid w:val="006E1BF4"/>
    <w:rsid w:val="006E6F94"/>
    <w:rsid w:val="006F00A2"/>
    <w:rsid w:val="006F1BC3"/>
    <w:rsid w:val="006F21B6"/>
    <w:rsid w:val="006F2493"/>
    <w:rsid w:val="006F24A2"/>
    <w:rsid w:val="006F2D4B"/>
    <w:rsid w:val="006F46F9"/>
    <w:rsid w:val="006F5374"/>
    <w:rsid w:val="006F5BA5"/>
    <w:rsid w:val="006F71C4"/>
    <w:rsid w:val="0070193D"/>
    <w:rsid w:val="0070294A"/>
    <w:rsid w:val="00702C78"/>
    <w:rsid w:val="007043E3"/>
    <w:rsid w:val="0070460B"/>
    <w:rsid w:val="0070520A"/>
    <w:rsid w:val="007055D5"/>
    <w:rsid w:val="00705CD3"/>
    <w:rsid w:val="0070638F"/>
    <w:rsid w:val="00710294"/>
    <w:rsid w:val="007130E2"/>
    <w:rsid w:val="007136B7"/>
    <w:rsid w:val="0071747D"/>
    <w:rsid w:val="00717E90"/>
    <w:rsid w:val="007204AF"/>
    <w:rsid w:val="00722533"/>
    <w:rsid w:val="00722AFC"/>
    <w:rsid w:val="00723BD9"/>
    <w:rsid w:val="00731B5D"/>
    <w:rsid w:val="007321EA"/>
    <w:rsid w:val="00733552"/>
    <w:rsid w:val="00735ACA"/>
    <w:rsid w:val="00736C76"/>
    <w:rsid w:val="00740494"/>
    <w:rsid w:val="00742B00"/>
    <w:rsid w:val="00742B2F"/>
    <w:rsid w:val="0074337A"/>
    <w:rsid w:val="00743D32"/>
    <w:rsid w:val="007455D4"/>
    <w:rsid w:val="00746BA7"/>
    <w:rsid w:val="007475DB"/>
    <w:rsid w:val="00747EFF"/>
    <w:rsid w:val="00753ACB"/>
    <w:rsid w:val="00757002"/>
    <w:rsid w:val="007607D5"/>
    <w:rsid w:val="007625DD"/>
    <w:rsid w:val="00766069"/>
    <w:rsid w:val="007714AA"/>
    <w:rsid w:val="00772CB5"/>
    <w:rsid w:val="007734C9"/>
    <w:rsid w:val="00773907"/>
    <w:rsid w:val="00773F84"/>
    <w:rsid w:val="00774ADC"/>
    <w:rsid w:val="0077664F"/>
    <w:rsid w:val="00777F59"/>
    <w:rsid w:val="00780839"/>
    <w:rsid w:val="007819E9"/>
    <w:rsid w:val="00781C3A"/>
    <w:rsid w:val="00782D1A"/>
    <w:rsid w:val="007845BD"/>
    <w:rsid w:val="00785770"/>
    <w:rsid w:val="00786F1B"/>
    <w:rsid w:val="00790000"/>
    <w:rsid w:val="0079002B"/>
    <w:rsid w:val="00790502"/>
    <w:rsid w:val="007949A6"/>
    <w:rsid w:val="007950EA"/>
    <w:rsid w:val="007A099F"/>
    <w:rsid w:val="007A3C82"/>
    <w:rsid w:val="007A425A"/>
    <w:rsid w:val="007A703C"/>
    <w:rsid w:val="007A7CDF"/>
    <w:rsid w:val="007B3BFD"/>
    <w:rsid w:val="007C0BDC"/>
    <w:rsid w:val="007C1D92"/>
    <w:rsid w:val="007C6B26"/>
    <w:rsid w:val="007C74DD"/>
    <w:rsid w:val="007D0198"/>
    <w:rsid w:val="007D20C7"/>
    <w:rsid w:val="007D48D4"/>
    <w:rsid w:val="007D5565"/>
    <w:rsid w:val="007E5961"/>
    <w:rsid w:val="007E6477"/>
    <w:rsid w:val="007F0764"/>
    <w:rsid w:val="007F240A"/>
    <w:rsid w:val="007F3132"/>
    <w:rsid w:val="007F34A5"/>
    <w:rsid w:val="007F3686"/>
    <w:rsid w:val="007F3A52"/>
    <w:rsid w:val="007F47D8"/>
    <w:rsid w:val="007F6D48"/>
    <w:rsid w:val="007F72C7"/>
    <w:rsid w:val="007F75A0"/>
    <w:rsid w:val="00800203"/>
    <w:rsid w:val="00803E6D"/>
    <w:rsid w:val="00804874"/>
    <w:rsid w:val="00806F65"/>
    <w:rsid w:val="00807DB4"/>
    <w:rsid w:val="00810994"/>
    <w:rsid w:val="00812B39"/>
    <w:rsid w:val="00815CB2"/>
    <w:rsid w:val="00816ADA"/>
    <w:rsid w:val="00817349"/>
    <w:rsid w:val="00820EE3"/>
    <w:rsid w:val="00821123"/>
    <w:rsid w:val="00822F82"/>
    <w:rsid w:val="00823993"/>
    <w:rsid w:val="00825524"/>
    <w:rsid w:val="00826224"/>
    <w:rsid w:val="00826F2B"/>
    <w:rsid w:val="00830D2C"/>
    <w:rsid w:val="0083140C"/>
    <w:rsid w:val="00832ECD"/>
    <w:rsid w:val="00832F5B"/>
    <w:rsid w:val="0083333D"/>
    <w:rsid w:val="008351FA"/>
    <w:rsid w:val="00835815"/>
    <w:rsid w:val="00836243"/>
    <w:rsid w:val="00836B8F"/>
    <w:rsid w:val="0084039C"/>
    <w:rsid w:val="008412C5"/>
    <w:rsid w:val="00841A34"/>
    <w:rsid w:val="00841D1B"/>
    <w:rsid w:val="00842C9F"/>
    <w:rsid w:val="00850D4C"/>
    <w:rsid w:val="00852993"/>
    <w:rsid w:val="0085659A"/>
    <w:rsid w:val="008570E4"/>
    <w:rsid w:val="008570E6"/>
    <w:rsid w:val="00857322"/>
    <w:rsid w:val="0085741F"/>
    <w:rsid w:val="00857E14"/>
    <w:rsid w:val="00861AFA"/>
    <w:rsid w:val="008640E7"/>
    <w:rsid w:val="008642EE"/>
    <w:rsid w:val="0086438D"/>
    <w:rsid w:val="0087097C"/>
    <w:rsid w:val="0087235E"/>
    <w:rsid w:val="00873261"/>
    <w:rsid w:val="008733EF"/>
    <w:rsid w:val="00881038"/>
    <w:rsid w:val="00883528"/>
    <w:rsid w:val="008861CC"/>
    <w:rsid w:val="008872F7"/>
    <w:rsid w:val="00891A17"/>
    <w:rsid w:val="00894816"/>
    <w:rsid w:val="00897B76"/>
    <w:rsid w:val="008A0BAC"/>
    <w:rsid w:val="008A2D40"/>
    <w:rsid w:val="008A2DC1"/>
    <w:rsid w:val="008A334B"/>
    <w:rsid w:val="008A5DFE"/>
    <w:rsid w:val="008B01C8"/>
    <w:rsid w:val="008B63CD"/>
    <w:rsid w:val="008B6912"/>
    <w:rsid w:val="008B6AB6"/>
    <w:rsid w:val="008B76E5"/>
    <w:rsid w:val="008C0916"/>
    <w:rsid w:val="008C1564"/>
    <w:rsid w:val="008C184F"/>
    <w:rsid w:val="008C1902"/>
    <w:rsid w:val="008C19DF"/>
    <w:rsid w:val="008C1C20"/>
    <w:rsid w:val="008C2750"/>
    <w:rsid w:val="008C2D79"/>
    <w:rsid w:val="008C5875"/>
    <w:rsid w:val="008C5994"/>
    <w:rsid w:val="008C71BB"/>
    <w:rsid w:val="008C7C57"/>
    <w:rsid w:val="008D0B15"/>
    <w:rsid w:val="008D4F80"/>
    <w:rsid w:val="008D6025"/>
    <w:rsid w:val="008D7228"/>
    <w:rsid w:val="008E3041"/>
    <w:rsid w:val="008E4D75"/>
    <w:rsid w:val="008F1416"/>
    <w:rsid w:val="008F4777"/>
    <w:rsid w:val="008F6DAF"/>
    <w:rsid w:val="00900109"/>
    <w:rsid w:val="009024B3"/>
    <w:rsid w:val="009027D7"/>
    <w:rsid w:val="009030EC"/>
    <w:rsid w:val="00903410"/>
    <w:rsid w:val="00903562"/>
    <w:rsid w:val="0090606A"/>
    <w:rsid w:val="00906F8B"/>
    <w:rsid w:val="009075DD"/>
    <w:rsid w:val="00913D57"/>
    <w:rsid w:val="00915273"/>
    <w:rsid w:val="00915634"/>
    <w:rsid w:val="00921F53"/>
    <w:rsid w:val="00922CBD"/>
    <w:rsid w:val="00923320"/>
    <w:rsid w:val="00923568"/>
    <w:rsid w:val="00923F65"/>
    <w:rsid w:val="0092422B"/>
    <w:rsid w:val="009247D3"/>
    <w:rsid w:val="0092555A"/>
    <w:rsid w:val="0092565A"/>
    <w:rsid w:val="00926B97"/>
    <w:rsid w:val="00930A8D"/>
    <w:rsid w:val="00937FC8"/>
    <w:rsid w:val="009402B3"/>
    <w:rsid w:val="00942CF2"/>
    <w:rsid w:val="009432A1"/>
    <w:rsid w:val="00944C93"/>
    <w:rsid w:val="00944EF8"/>
    <w:rsid w:val="00944F5E"/>
    <w:rsid w:val="00947FCF"/>
    <w:rsid w:val="00950A21"/>
    <w:rsid w:val="00950C4E"/>
    <w:rsid w:val="0095199D"/>
    <w:rsid w:val="0095235C"/>
    <w:rsid w:val="00952776"/>
    <w:rsid w:val="00953044"/>
    <w:rsid w:val="009536E9"/>
    <w:rsid w:val="009537E4"/>
    <w:rsid w:val="009564FA"/>
    <w:rsid w:val="0096050B"/>
    <w:rsid w:val="00960DAC"/>
    <w:rsid w:val="00960F55"/>
    <w:rsid w:val="009617DE"/>
    <w:rsid w:val="00962113"/>
    <w:rsid w:val="009629D2"/>
    <w:rsid w:val="00962B03"/>
    <w:rsid w:val="00962D45"/>
    <w:rsid w:val="009657C0"/>
    <w:rsid w:val="009658F0"/>
    <w:rsid w:val="0097270C"/>
    <w:rsid w:val="00976832"/>
    <w:rsid w:val="009809EC"/>
    <w:rsid w:val="009822C6"/>
    <w:rsid w:val="009837A1"/>
    <w:rsid w:val="009871F6"/>
    <w:rsid w:val="00994054"/>
    <w:rsid w:val="00994E66"/>
    <w:rsid w:val="009A180E"/>
    <w:rsid w:val="009A2600"/>
    <w:rsid w:val="009A3FA7"/>
    <w:rsid w:val="009A4502"/>
    <w:rsid w:val="009A69D3"/>
    <w:rsid w:val="009A7EE0"/>
    <w:rsid w:val="009B0AD3"/>
    <w:rsid w:val="009B0EBE"/>
    <w:rsid w:val="009B198E"/>
    <w:rsid w:val="009B2C70"/>
    <w:rsid w:val="009B38C3"/>
    <w:rsid w:val="009B5AD9"/>
    <w:rsid w:val="009B6585"/>
    <w:rsid w:val="009B6FAA"/>
    <w:rsid w:val="009B7EC8"/>
    <w:rsid w:val="009C0C65"/>
    <w:rsid w:val="009C3C40"/>
    <w:rsid w:val="009C56A7"/>
    <w:rsid w:val="009C6386"/>
    <w:rsid w:val="009C68C2"/>
    <w:rsid w:val="009C74F5"/>
    <w:rsid w:val="009D08D5"/>
    <w:rsid w:val="009D20A6"/>
    <w:rsid w:val="009D376E"/>
    <w:rsid w:val="009D3AF7"/>
    <w:rsid w:val="009D3CB3"/>
    <w:rsid w:val="009D49CA"/>
    <w:rsid w:val="009D5ABF"/>
    <w:rsid w:val="009E0221"/>
    <w:rsid w:val="009E1AF0"/>
    <w:rsid w:val="009E1C38"/>
    <w:rsid w:val="009E39D5"/>
    <w:rsid w:val="009E3B91"/>
    <w:rsid w:val="009E6333"/>
    <w:rsid w:val="009E7AC5"/>
    <w:rsid w:val="009F0031"/>
    <w:rsid w:val="009F1C43"/>
    <w:rsid w:val="009F45E8"/>
    <w:rsid w:val="009F4FD7"/>
    <w:rsid w:val="009F5C1E"/>
    <w:rsid w:val="009F65A3"/>
    <w:rsid w:val="009F6FB9"/>
    <w:rsid w:val="00A00F88"/>
    <w:rsid w:val="00A016DF"/>
    <w:rsid w:val="00A01DAA"/>
    <w:rsid w:val="00A03884"/>
    <w:rsid w:val="00A044E5"/>
    <w:rsid w:val="00A05530"/>
    <w:rsid w:val="00A07444"/>
    <w:rsid w:val="00A07587"/>
    <w:rsid w:val="00A12783"/>
    <w:rsid w:val="00A13036"/>
    <w:rsid w:val="00A16893"/>
    <w:rsid w:val="00A208EC"/>
    <w:rsid w:val="00A21FD0"/>
    <w:rsid w:val="00A22267"/>
    <w:rsid w:val="00A22452"/>
    <w:rsid w:val="00A23938"/>
    <w:rsid w:val="00A23C24"/>
    <w:rsid w:val="00A30634"/>
    <w:rsid w:val="00A30D49"/>
    <w:rsid w:val="00A3178E"/>
    <w:rsid w:val="00A34AC0"/>
    <w:rsid w:val="00A35D73"/>
    <w:rsid w:val="00A35E29"/>
    <w:rsid w:val="00A36788"/>
    <w:rsid w:val="00A404BF"/>
    <w:rsid w:val="00A41AE0"/>
    <w:rsid w:val="00A4246C"/>
    <w:rsid w:val="00A43101"/>
    <w:rsid w:val="00A436A4"/>
    <w:rsid w:val="00A43C36"/>
    <w:rsid w:val="00A44EC4"/>
    <w:rsid w:val="00A450F0"/>
    <w:rsid w:val="00A5030D"/>
    <w:rsid w:val="00A542F8"/>
    <w:rsid w:val="00A54905"/>
    <w:rsid w:val="00A55794"/>
    <w:rsid w:val="00A55A3D"/>
    <w:rsid w:val="00A56490"/>
    <w:rsid w:val="00A56AAC"/>
    <w:rsid w:val="00A579EB"/>
    <w:rsid w:val="00A60438"/>
    <w:rsid w:val="00A613A2"/>
    <w:rsid w:val="00A61919"/>
    <w:rsid w:val="00A62519"/>
    <w:rsid w:val="00A6281B"/>
    <w:rsid w:val="00A642DD"/>
    <w:rsid w:val="00A65088"/>
    <w:rsid w:val="00A65803"/>
    <w:rsid w:val="00A66889"/>
    <w:rsid w:val="00A66E4A"/>
    <w:rsid w:val="00A708DD"/>
    <w:rsid w:val="00A70E10"/>
    <w:rsid w:val="00A72631"/>
    <w:rsid w:val="00A73D7E"/>
    <w:rsid w:val="00A74B2E"/>
    <w:rsid w:val="00A761FF"/>
    <w:rsid w:val="00A81FF2"/>
    <w:rsid w:val="00A83C14"/>
    <w:rsid w:val="00A84D57"/>
    <w:rsid w:val="00A852C1"/>
    <w:rsid w:val="00A853D4"/>
    <w:rsid w:val="00A91287"/>
    <w:rsid w:val="00A93336"/>
    <w:rsid w:val="00A933BF"/>
    <w:rsid w:val="00A950C7"/>
    <w:rsid w:val="00A9639A"/>
    <w:rsid w:val="00AA18A9"/>
    <w:rsid w:val="00AA1E6E"/>
    <w:rsid w:val="00AA1ECC"/>
    <w:rsid w:val="00AA2F02"/>
    <w:rsid w:val="00AA3156"/>
    <w:rsid w:val="00AA37CD"/>
    <w:rsid w:val="00AA6858"/>
    <w:rsid w:val="00AA7A96"/>
    <w:rsid w:val="00AB0DA3"/>
    <w:rsid w:val="00AB2182"/>
    <w:rsid w:val="00AB30FF"/>
    <w:rsid w:val="00AB361B"/>
    <w:rsid w:val="00AB65C7"/>
    <w:rsid w:val="00AB6EE4"/>
    <w:rsid w:val="00AC47F3"/>
    <w:rsid w:val="00AC4E87"/>
    <w:rsid w:val="00AC5363"/>
    <w:rsid w:val="00AC66A7"/>
    <w:rsid w:val="00AD1441"/>
    <w:rsid w:val="00AD17BA"/>
    <w:rsid w:val="00AD1C84"/>
    <w:rsid w:val="00AD53C5"/>
    <w:rsid w:val="00AD6E11"/>
    <w:rsid w:val="00AD7B58"/>
    <w:rsid w:val="00AE0D48"/>
    <w:rsid w:val="00AE2424"/>
    <w:rsid w:val="00AE3C00"/>
    <w:rsid w:val="00AE414A"/>
    <w:rsid w:val="00AE6754"/>
    <w:rsid w:val="00AF0D97"/>
    <w:rsid w:val="00AF2C54"/>
    <w:rsid w:val="00AF428B"/>
    <w:rsid w:val="00B003C6"/>
    <w:rsid w:val="00B00417"/>
    <w:rsid w:val="00B01F2B"/>
    <w:rsid w:val="00B02186"/>
    <w:rsid w:val="00B027AE"/>
    <w:rsid w:val="00B04560"/>
    <w:rsid w:val="00B0466D"/>
    <w:rsid w:val="00B070AD"/>
    <w:rsid w:val="00B07997"/>
    <w:rsid w:val="00B16307"/>
    <w:rsid w:val="00B1634A"/>
    <w:rsid w:val="00B1659B"/>
    <w:rsid w:val="00B17FCA"/>
    <w:rsid w:val="00B20A12"/>
    <w:rsid w:val="00B221F6"/>
    <w:rsid w:val="00B22906"/>
    <w:rsid w:val="00B2504D"/>
    <w:rsid w:val="00B25782"/>
    <w:rsid w:val="00B26B8C"/>
    <w:rsid w:val="00B3029F"/>
    <w:rsid w:val="00B313E1"/>
    <w:rsid w:val="00B3634B"/>
    <w:rsid w:val="00B36C8C"/>
    <w:rsid w:val="00B37182"/>
    <w:rsid w:val="00B3731A"/>
    <w:rsid w:val="00B37C1F"/>
    <w:rsid w:val="00B41B26"/>
    <w:rsid w:val="00B44260"/>
    <w:rsid w:val="00B44D48"/>
    <w:rsid w:val="00B45518"/>
    <w:rsid w:val="00B464F4"/>
    <w:rsid w:val="00B4702F"/>
    <w:rsid w:val="00B5019E"/>
    <w:rsid w:val="00B50654"/>
    <w:rsid w:val="00B51856"/>
    <w:rsid w:val="00B52552"/>
    <w:rsid w:val="00B52CE6"/>
    <w:rsid w:val="00B545A8"/>
    <w:rsid w:val="00B63FC1"/>
    <w:rsid w:val="00B677AA"/>
    <w:rsid w:val="00B7493E"/>
    <w:rsid w:val="00B75A1B"/>
    <w:rsid w:val="00B77B43"/>
    <w:rsid w:val="00B77DFB"/>
    <w:rsid w:val="00B8051A"/>
    <w:rsid w:val="00B80AF4"/>
    <w:rsid w:val="00B81F9A"/>
    <w:rsid w:val="00B81FED"/>
    <w:rsid w:val="00B84D65"/>
    <w:rsid w:val="00B858BD"/>
    <w:rsid w:val="00B86643"/>
    <w:rsid w:val="00B879DC"/>
    <w:rsid w:val="00B91B58"/>
    <w:rsid w:val="00B936E1"/>
    <w:rsid w:val="00B9455C"/>
    <w:rsid w:val="00B97039"/>
    <w:rsid w:val="00B9791C"/>
    <w:rsid w:val="00B97CE1"/>
    <w:rsid w:val="00BA2515"/>
    <w:rsid w:val="00BA3EC5"/>
    <w:rsid w:val="00BA7344"/>
    <w:rsid w:val="00BA7497"/>
    <w:rsid w:val="00BA7F09"/>
    <w:rsid w:val="00BB00A0"/>
    <w:rsid w:val="00BB2C27"/>
    <w:rsid w:val="00BB3444"/>
    <w:rsid w:val="00BB58E6"/>
    <w:rsid w:val="00BC23EB"/>
    <w:rsid w:val="00BC2858"/>
    <w:rsid w:val="00BC4671"/>
    <w:rsid w:val="00BC556B"/>
    <w:rsid w:val="00BC6066"/>
    <w:rsid w:val="00BC7BA9"/>
    <w:rsid w:val="00BC7C96"/>
    <w:rsid w:val="00BD4B7E"/>
    <w:rsid w:val="00BD7192"/>
    <w:rsid w:val="00BD7DDF"/>
    <w:rsid w:val="00BE0A14"/>
    <w:rsid w:val="00BE1604"/>
    <w:rsid w:val="00BE1FDA"/>
    <w:rsid w:val="00BE2509"/>
    <w:rsid w:val="00BE2F06"/>
    <w:rsid w:val="00BE3F3A"/>
    <w:rsid w:val="00BF0583"/>
    <w:rsid w:val="00BF082D"/>
    <w:rsid w:val="00BF0904"/>
    <w:rsid w:val="00BF13E9"/>
    <w:rsid w:val="00BF1E17"/>
    <w:rsid w:val="00BF2AAC"/>
    <w:rsid w:val="00BF3C85"/>
    <w:rsid w:val="00BF73BF"/>
    <w:rsid w:val="00BF7A43"/>
    <w:rsid w:val="00C00494"/>
    <w:rsid w:val="00C01AB4"/>
    <w:rsid w:val="00C0290B"/>
    <w:rsid w:val="00C05CF7"/>
    <w:rsid w:val="00C07305"/>
    <w:rsid w:val="00C112A0"/>
    <w:rsid w:val="00C15890"/>
    <w:rsid w:val="00C16144"/>
    <w:rsid w:val="00C17AE8"/>
    <w:rsid w:val="00C20ADE"/>
    <w:rsid w:val="00C23BE3"/>
    <w:rsid w:val="00C241B1"/>
    <w:rsid w:val="00C269F6"/>
    <w:rsid w:val="00C309C1"/>
    <w:rsid w:val="00C33488"/>
    <w:rsid w:val="00C338B3"/>
    <w:rsid w:val="00C37B23"/>
    <w:rsid w:val="00C37F75"/>
    <w:rsid w:val="00C41948"/>
    <w:rsid w:val="00C41F26"/>
    <w:rsid w:val="00C42271"/>
    <w:rsid w:val="00C43730"/>
    <w:rsid w:val="00C43F80"/>
    <w:rsid w:val="00C451B1"/>
    <w:rsid w:val="00C465E0"/>
    <w:rsid w:val="00C473CE"/>
    <w:rsid w:val="00C4764F"/>
    <w:rsid w:val="00C504CC"/>
    <w:rsid w:val="00C56A0C"/>
    <w:rsid w:val="00C600A6"/>
    <w:rsid w:val="00C63C48"/>
    <w:rsid w:val="00C661D9"/>
    <w:rsid w:val="00C7182E"/>
    <w:rsid w:val="00C755A4"/>
    <w:rsid w:val="00C80440"/>
    <w:rsid w:val="00C84C14"/>
    <w:rsid w:val="00C85EF9"/>
    <w:rsid w:val="00C9533F"/>
    <w:rsid w:val="00C95666"/>
    <w:rsid w:val="00C95F4A"/>
    <w:rsid w:val="00C96344"/>
    <w:rsid w:val="00C96918"/>
    <w:rsid w:val="00CA0A88"/>
    <w:rsid w:val="00CA13D1"/>
    <w:rsid w:val="00CA20DA"/>
    <w:rsid w:val="00CA7257"/>
    <w:rsid w:val="00CA7A5D"/>
    <w:rsid w:val="00CB1710"/>
    <w:rsid w:val="00CB2876"/>
    <w:rsid w:val="00CB6134"/>
    <w:rsid w:val="00CC2531"/>
    <w:rsid w:val="00CC27DE"/>
    <w:rsid w:val="00CC3840"/>
    <w:rsid w:val="00CC6239"/>
    <w:rsid w:val="00CD0F82"/>
    <w:rsid w:val="00CD1AA6"/>
    <w:rsid w:val="00CD53F6"/>
    <w:rsid w:val="00CD6D66"/>
    <w:rsid w:val="00CD7AEB"/>
    <w:rsid w:val="00CE2591"/>
    <w:rsid w:val="00CE30EB"/>
    <w:rsid w:val="00CE4358"/>
    <w:rsid w:val="00CE64CE"/>
    <w:rsid w:val="00CE68A8"/>
    <w:rsid w:val="00CE7D8E"/>
    <w:rsid w:val="00CF2A75"/>
    <w:rsid w:val="00CF3743"/>
    <w:rsid w:val="00CF5A7B"/>
    <w:rsid w:val="00CF5EDF"/>
    <w:rsid w:val="00D01D1A"/>
    <w:rsid w:val="00D02A7C"/>
    <w:rsid w:val="00D04805"/>
    <w:rsid w:val="00D10EB9"/>
    <w:rsid w:val="00D10FD6"/>
    <w:rsid w:val="00D11217"/>
    <w:rsid w:val="00D13A2D"/>
    <w:rsid w:val="00D25D0A"/>
    <w:rsid w:val="00D26669"/>
    <w:rsid w:val="00D26AB0"/>
    <w:rsid w:val="00D30A9B"/>
    <w:rsid w:val="00D30B95"/>
    <w:rsid w:val="00D325CB"/>
    <w:rsid w:val="00D3516F"/>
    <w:rsid w:val="00D3692B"/>
    <w:rsid w:val="00D36B12"/>
    <w:rsid w:val="00D437CA"/>
    <w:rsid w:val="00D43B5A"/>
    <w:rsid w:val="00D44B20"/>
    <w:rsid w:val="00D4568B"/>
    <w:rsid w:val="00D46249"/>
    <w:rsid w:val="00D539B0"/>
    <w:rsid w:val="00D60390"/>
    <w:rsid w:val="00D617C8"/>
    <w:rsid w:val="00D61A73"/>
    <w:rsid w:val="00D62ACA"/>
    <w:rsid w:val="00D657CF"/>
    <w:rsid w:val="00D66BD1"/>
    <w:rsid w:val="00D66BE2"/>
    <w:rsid w:val="00D67144"/>
    <w:rsid w:val="00D67431"/>
    <w:rsid w:val="00D74469"/>
    <w:rsid w:val="00D7524E"/>
    <w:rsid w:val="00D7526D"/>
    <w:rsid w:val="00D76352"/>
    <w:rsid w:val="00D807D2"/>
    <w:rsid w:val="00D80A83"/>
    <w:rsid w:val="00D840FB"/>
    <w:rsid w:val="00D846B7"/>
    <w:rsid w:val="00D925D7"/>
    <w:rsid w:val="00D957D6"/>
    <w:rsid w:val="00D95A85"/>
    <w:rsid w:val="00DA1826"/>
    <w:rsid w:val="00DA2B76"/>
    <w:rsid w:val="00DA3266"/>
    <w:rsid w:val="00DA497D"/>
    <w:rsid w:val="00DA59D1"/>
    <w:rsid w:val="00DA7C7F"/>
    <w:rsid w:val="00DB0AB2"/>
    <w:rsid w:val="00DB115F"/>
    <w:rsid w:val="00DB1C8F"/>
    <w:rsid w:val="00DB2A8F"/>
    <w:rsid w:val="00DB3B2B"/>
    <w:rsid w:val="00DB4446"/>
    <w:rsid w:val="00DB4B10"/>
    <w:rsid w:val="00DB575C"/>
    <w:rsid w:val="00DB7BCD"/>
    <w:rsid w:val="00DC20AC"/>
    <w:rsid w:val="00DC78AD"/>
    <w:rsid w:val="00DC7DDE"/>
    <w:rsid w:val="00DD26A3"/>
    <w:rsid w:val="00DD4351"/>
    <w:rsid w:val="00DD7BAB"/>
    <w:rsid w:val="00DE3326"/>
    <w:rsid w:val="00DE622B"/>
    <w:rsid w:val="00DF099B"/>
    <w:rsid w:val="00DF4739"/>
    <w:rsid w:val="00DF5025"/>
    <w:rsid w:val="00DF5A26"/>
    <w:rsid w:val="00DF5CC0"/>
    <w:rsid w:val="00E00F43"/>
    <w:rsid w:val="00E029F8"/>
    <w:rsid w:val="00E03EAB"/>
    <w:rsid w:val="00E1011D"/>
    <w:rsid w:val="00E12327"/>
    <w:rsid w:val="00E12632"/>
    <w:rsid w:val="00E146D4"/>
    <w:rsid w:val="00E16284"/>
    <w:rsid w:val="00E23EB1"/>
    <w:rsid w:val="00E2772C"/>
    <w:rsid w:val="00E31E80"/>
    <w:rsid w:val="00E3286D"/>
    <w:rsid w:val="00E32D8F"/>
    <w:rsid w:val="00E33263"/>
    <w:rsid w:val="00E346F8"/>
    <w:rsid w:val="00E34969"/>
    <w:rsid w:val="00E359AC"/>
    <w:rsid w:val="00E359B0"/>
    <w:rsid w:val="00E35EF1"/>
    <w:rsid w:val="00E40515"/>
    <w:rsid w:val="00E40921"/>
    <w:rsid w:val="00E42454"/>
    <w:rsid w:val="00E42F2E"/>
    <w:rsid w:val="00E444EC"/>
    <w:rsid w:val="00E45679"/>
    <w:rsid w:val="00E45BB0"/>
    <w:rsid w:val="00E503E0"/>
    <w:rsid w:val="00E52C0E"/>
    <w:rsid w:val="00E52FB1"/>
    <w:rsid w:val="00E563E5"/>
    <w:rsid w:val="00E5684E"/>
    <w:rsid w:val="00E60194"/>
    <w:rsid w:val="00E60CBE"/>
    <w:rsid w:val="00E65806"/>
    <w:rsid w:val="00E67A20"/>
    <w:rsid w:val="00E67FC9"/>
    <w:rsid w:val="00E7411F"/>
    <w:rsid w:val="00E745F4"/>
    <w:rsid w:val="00E751D8"/>
    <w:rsid w:val="00E75336"/>
    <w:rsid w:val="00E76640"/>
    <w:rsid w:val="00E77142"/>
    <w:rsid w:val="00E80DEF"/>
    <w:rsid w:val="00E80FCD"/>
    <w:rsid w:val="00E81ACC"/>
    <w:rsid w:val="00E83BA9"/>
    <w:rsid w:val="00E84E05"/>
    <w:rsid w:val="00E87FFB"/>
    <w:rsid w:val="00E90A6D"/>
    <w:rsid w:val="00E931EF"/>
    <w:rsid w:val="00EA0254"/>
    <w:rsid w:val="00EA06BF"/>
    <w:rsid w:val="00EA1921"/>
    <w:rsid w:val="00EA377A"/>
    <w:rsid w:val="00EA3E38"/>
    <w:rsid w:val="00EA7BF7"/>
    <w:rsid w:val="00EA7D02"/>
    <w:rsid w:val="00EB1B0A"/>
    <w:rsid w:val="00EB1E15"/>
    <w:rsid w:val="00EB321D"/>
    <w:rsid w:val="00EB3AC1"/>
    <w:rsid w:val="00EB4081"/>
    <w:rsid w:val="00EB53A2"/>
    <w:rsid w:val="00EB6E5E"/>
    <w:rsid w:val="00EC1D5B"/>
    <w:rsid w:val="00EC3431"/>
    <w:rsid w:val="00EC474A"/>
    <w:rsid w:val="00EC4F6C"/>
    <w:rsid w:val="00EC5E96"/>
    <w:rsid w:val="00EC6355"/>
    <w:rsid w:val="00EC63DB"/>
    <w:rsid w:val="00ED02B2"/>
    <w:rsid w:val="00ED0C6B"/>
    <w:rsid w:val="00ED2440"/>
    <w:rsid w:val="00ED255D"/>
    <w:rsid w:val="00ED3018"/>
    <w:rsid w:val="00ED5411"/>
    <w:rsid w:val="00ED6840"/>
    <w:rsid w:val="00ED7A94"/>
    <w:rsid w:val="00EE0F4C"/>
    <w:rsid w:val="00EE717D"/>
    <w:rsid w:val="00EE73FF"/>
    <w:rsid w:val="00EE7B9B"/>
    <w:rsid w:val="00EF0509"/>
    <w:rsid w:val="00EF0A30"/>
    <w:rsid w:val="00EF0ACE"/>
    <w:rsid w:val="00EF1214"/>
    <w:rsid w:val="00EF1770"/>
    <w:rsid w:val="00EF17FB"/>
    <w:rsid w:val="00EF2EDA"/>
    <w:rsid w:val="00EF3336"/>
    <w:rsid w:val="00EF3681"/>
    <w:rsid w:val="00EF7A75"/>
    <w:rsid w:val="00EF7C51"/>
    <w:rsid w:val="00F054CE"/>
    <w:rsid w:val="00F07B39"/>
    <w:rsid w:val="00F1150C"/>
    <w:rsid w:val="00F16486"/>
    <w:rsid w:val="00F169E2"/>
    <w:rsid w:val="00F205F2"/>
    <w:rsid w:val="00F20950"/>
    <w:rsid w:val="00F219D1"/>
    <w:rsid w:val="00F23415"/>
    <w:rsid w:val="00F23668"/>
    <w:rsid w:val="00F24DE9"/>
    <w:rsid w:val="00F269BD"/>
    <w:rsid w:val="00F273AF"/>
    <w:rsid w:val="00F33F83"/>
    <w:rsid w:val="00F34B51"/>
    <w:rsid w:val="00F37E71"/>
    <w:rsid w:val="00F40C4C"/>
    <w:rsid w:val="00F412CF"/>
    <w:rsid w:val="00F4293B"/>
    <w:rsid w:val="00F44D42"/>
    <w:rsid w:val="00F47587"/>
    <w:rsid w:val="00F51783"/>
    <w:rsid w:val="00F51D96"/>
    <w:rsid w:val="00F5260E"/>
    <w:rsid w:val="00F52971"/>
    <w:rsid w:val="00F529FE"/>
    <w:rsid w:val="00F543C4"/>
    <w:rsid w:val="00F55709"/>
    <w:rsid w:val="00F5661D"/>
    <w:rsid w:val="00F57FB8"/>
    <w:rsid w:val="00F628ED"/>
    <w:rsid w:val="00F6331B"/>
    <w:rsid w:val="00F6337D"/>
    <w:rsid w:val="00F66B8E"/>
    <w:rsid w:val="00F70456"/>
    <w:rsid w:val="00F72C7D"/>
    <w:rsid w:val="00F73619"/>
    <w:rsid w:val="00F7451A"/>
    <w:rsid w:val="00F749F0"/>
    <w:rsid w:val="00F7793E"/>
    <w:rsid w:val="00F833A8"/>
    <w:rsid w:val="00F84AF9"/>
    <w:rsid w:val="00F85FF1"/>
    <w:rsid w:val="00F93103"/>
    <w:rsid w:val="00FA1B13"/>
    <w:rsid w:val="00FA2675"/>
    <w:rsid w:val="00FA2CE7"/>
    <w:rsid w:val="00FA2D81"/>
    <w:rsid w:val="00FA40CB"/>
    <w:rsid w:val="00FA6315"/>
    <w:rsid w:val="00FA7817"/>
    <w:rsid w:val="00FB0F2D"/>
    <w:rsid w:val="00FB1330"/>
    <w:rsid w:val="00FB17C6"/>
    <w:rsid w:val="00FB1933"/>
    <w:rsid w:val="00FB36BD"/>
    <w:rsid w:val="00FB4E63"/>
    <w:rsid w:val="00FB4F66"/>
    <w:rsid w:val="00FB5B48"/>
    <w:rsid w:val="00FC318C"/>
    <w:rsid w:val="00FC5BE6"/>
    <w:rsid w:val="00FC651E"/>
    <w:rsid w:val="00FD073F"/>
    <w:rsid w:val="00FD0DD9"/>
    <w:rsid w:val="00FD1F13"/>
    <w:rsid w:val="00FD20A6"/>
    <w:rsid w:val="00FD245E"/>
    <w:rsid w:val="00FD4C4D"/>
    <w:rsid w:val="00FD507C"/>
    <w:rsid w:val="00FD6536"/>
    <w:rsid w:val="00FD6D1C"/>
    <w:rsid w:val="00FD7155"/>
    <w:rsid w:val="00FE323F"/>
    <w:rsid w:val="00FE4C2F"/>
    <w:rsid w:val="00FE61BA"/>
    <w:rsid w:val="00FE7935"/>
    <w:rsid w:val="00FF0BE1"/>
    <w:rsid w:val="00FF0CCB"/>
    <w:rsid w:val="00FF0D97"/>
    <w:rsid w:val="00FF1B9A"/>
    <w:rsid w:val="00FF54A9"/>
    <w:rsid w:val="00FF55F9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C5D269"/>
  <w15:docId w15:val="{228C1725-2E32-4E17-8689-645FA0DC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EB0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styleId="Heading1">
    <w:name w:val="heading 1"/>
    <w:aliases w:val="Visit Date-Title Page"/>
    <w:basedOn w:val="Normal"/>
    <w:next w:val="Normal"/>
    <w:link w:val="Heading1Char"/>
    <w:uiPriority w:val="9"/>
    <w:rsid w:val="009247D3"/>
    <w:pPr>
      <w:keepNext/>
      <w:keepLines/>
      <w:spacing w:before="120"/>
      <w:outlineLvl w:val="0"/>
    </w:pPr>
    <w:rPr>
      <w:rFonts w:eastAsiaTheme="majorEastAsia" w:cstheme="majorBidi"/>
      <w:i/>
      <w:color w:val="07519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30E2A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er">
    <w:name w:val="spacer"/>
    <w:semiHidden/>
    <w:rsid w:val="0095304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Agenda">
    <w:name w:val="Agenda"/>
    <w:aliases w:val="Title Page,Visit Name"/>
    <w:rsid w:val="00944EF8"/>
    <w:pPr>
      <w:spacing w:before="300" w:after="0" w:line="240" w:lineRule="auto"/>
    </w:pPr>
    <w:rPr>
      <w:rFonts w:ascii="Arial Narrow" w:eastAsia="Times New Roman" w:hAnsi="Arial Narrow" w:cs="Arial"/>
      <w:b/>
      <w:color w:val="07519E"/>
      <w:sz w:val="56"/>
      <w:szCs w:val="64"/>
    </w:rPr>
  </w:style>
  <w:style w:type="paragraph" w:customStyle="1" w:styleId="Objective">
    <w:name w:val="Objective"/>
    <w:rsid w:val="00953044"/>
    <w:pPr>
      <w:pBdr>
        <w:top w:val="single" w:sz="8" w:space="12" w:color="auto"/>
        <w:bottom w:val="single" w:sz="8" w:space="12" w:color="auto"/>
      </w:pBdr>
      <w:spacing w:after="0" w:line="240" w:lineRule="auto"/>
      <w:ind w:left="720"/>
    </w:pPr>
    <w:rPr>
      <w:rFonts w:ascii="Arial" w:eastAsia="Times New Roman" w:hAnsi="Arial" w:cs="Times New Roman"/>
      <w:sz w:val="26"/>
      <w:szCs w:val="24"/>
    </w:rPr>
  </w:style>
  <w:style w:type="paragraph" w:customStyle="1" w:styleId="Name">
    <w:name w:val="Name"/>
    <w:next w:val="Normal"/>
    <w:rsid w:val="00B84D65"/>
    <w:pPr>
      <w:spacing w:before="40" w:after="0" w:line="240" w:lineRule="auto"/>
    </w:pPr>
    <w:rPr>
      <w:rFonts w:ascii="Arial Narrow" w:eastAsia="Times New Roman" w:hAnsi="Arial Narrow" w:cs="Times New Roman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E2A"/>
    <w:rPr>
      <w:rFonts w:ascii="Arial Narrow" w:eastAsiaTheme="majorEastAsia" w:hAnsi="Arial Narrow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rsid w:val="00953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044"/>
    <w:rPr>
      <w:rFonts w:ascii="Times New Roman" w:eastAsia="Times New Roman" w:hAnsi="Times New Roman" w:cs="Times New Roman"/>
      <w:sz w:val="24"/>
      <w:szCs w:val="24"/>
    </w:rPr>
  </w:style>
  <w:style w:type="paragraph" w:customStyle="1" w:styleId="Agenda-Date">
    <w:name w:val="Agenda-Date"/>
    <w:basedOn w:val="Normal"/>
    <w:next w:val="Agenda-Location"/>
    <w:qFormat/>
    <w:rsid w:val="00AE2424"/>
    <w:pPr>
      <w:spacing w:line="276" w:lineRule="auto"/>
    </w:pPr>
    <w:rPr>
      <w:b/>
      <w:bCs/>
      <w:i/>
      <w:iCs/>
      <w:color w:val="07519E"/>
      <w:sz w:val="36"/>
      <w:szCs w:val="36"/>
    </w:rPr>
  </w:style>
  <w:style w:type="paragraph" w:customStyle="1" w:styleId="Agenda-Location">
    <w:name w:val="Agenda-Location"/>
    <w:basedOn w:val="Normal"/>
    <w:next w:val="Agenda-SubLocation"/>
    <w:qFormat/>
    <w:rsid w:val="00AE2424"/>
    <w:pPr>
      <w:tabs>
        <w:tab w:val="left" w:pos="720"/>
        <w:tab w:val="right" w:leader="dot" w:pos="10800"/>
      </w:tabs>
    </w:pPr>
    <w:rPr>
      <w:color w:val="2BA8E0"/>
      <w:sz w:val="32"/>
    </w:rPr>
  </w:style>
  <w:style w:type="paragraph" w:customStyle="1" w:styleId="AGENDA-ITEM">
    <w:name w:val="AGENDA-ITEM"/>
    <w:autoRedefine/>
    <w:rsid w:val="00392516"/>
    <w:pPr>
      <w:tabs>
        <w:tab w:val="right" w:pos="700"/>
        <w:tab w:val="right" w:leader="dot" w:pos="10080"/>
      </w:tabs>
      <w:spacing w:before="40" w:after="0" w:line="240" w:lineRule="auto"/>
      <w:ind w:left="700" w:hanging="700"/>
    </w:pPr>
    <w:rPr>
      <w:rFonts w:ascii="Arial Narrow" w:eastAsia="Times New Roman" w:hAnsi="Arial Narrow" w:cs="Times New Roman"/>
      <w:color w:val="4F4F4F"/>
      <w:sz w:val="24"/>
      <w:szCs w:val="24"/>
    </w:rPr>
  </w:style>
  <w:style w:type="paragraph" w:customStyle="1" w:styleId="LOCATION">
    <w:name w:val="LOCATION"/>
    <w:next w:val="AGENDA-ITEM"/>
    <w:rsid w:val="006C13E6"/>
    <w:pPr>
      <w:spacing w:before="160" w:after="0" w:line="240" w:lineRule="auto"/>
      <w:ind w:left="-115"/>
    </w:pPr>
    <w:rPr>
      <w:rFonts w:ascii="Arial Narrow" w:eastAsia="Times New Roman" w:hAnsi="Arial Narrow" w:cs="Times New Roman"/>
      <w:bCs/>
      <w:color w:val="2BA8E0"/>
      <w:sz w:val="32"/>
      <w:szCs w:val="32"/>
    </w:rPr>
  </w:style>
  <w:style w:type="paragraph" w:customStyle="1" w:styleId="ADDITIONAL-INFO">
    <w:name w:val="ADDITIONAL-INFO"/>
    <w:basedOn w:val="AGENDA-ITEM"/>
    <w:next w:val="Agenda-LineItem"/>
    <w:rsid w:val="00953044"/>
    <w:pPr>
      <w:spacing w:before="0"/>
      <w:jc w:val="right"/>
    </w:pPr>
    <w:rPr>
      <w:i/>
      <w:sz w:val="18"/>
    </w:rPr>
  </w:style>
  <w:style w:type="table" w:styleId="TableGrid">
    <w:name w:val="Table Grid"/>
    <w:basedOn w:val="TableNormal"/>
    <w:uiPriority w:val="59"/>
    <w:rsid w:val="00B84D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04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aliases w:val="Visit Date-Title Page Char"/>
    <w:basedOn w:val="DefaultParagraphFont"/>
    <w:link w:val="Heading1"/>
    <w:uiPriority w:val="9"/>
    <w:rsid w:val="009247D3"/>
    <w:rPr>
      <w:rFonts w:ascii="Arial Narrow" w:eastAsiaTheme="majorEastAsia" w:hAnsi="Arial Narrow" w:cstheme="majorBidi"/>
      <w:i/>
      <w:color w:val="07519E"/>
      <w:sz w:val="52"/>
      <w:szCs w:val="52"/>
    </w:rPr>
  </w:style>
  <w:style w:type="paragraph" w:customStyle="1" w:styleId="Host">
    <w:name w:val="Host"/>
    <w:link w:val="HostChar"/>
    <w:autoRedefine/>
    <w:rsid w:val="00AA37CD"/>
    <w:pPr>
      <w:spacing w:after="0"/>
      <w:jc w:val="right"/>
    </w:pPr>
    <w:rPr>
      <w:rFonts w:ascii="Arial Narrow" w:eastAsia="Times New Roman" w:hAnsi="Arial Narrow" w:cs="Times New Roman"/>
      <w:color w:val="07519E"/>
      <w:sz w:val="24"/>
      <w:szCs w:val="24"/>
    </w:rPr>
  </w:style>
  <w:style w:type="paragraph" w:customStyle="1" w:styleId="Attire">
    <w:name w:val="Attire"/>
    <w:link w:val="AttireChar"/>
    <w:autoRedefine/>
    <w:rsid w:val="003518F2"/>
    <w:pPr>
      <w:spacing w:after="0" w:line="240" w:lineRule="auto"/>
    </w:pPr>
    <w:rPr>
      <w:rFonts w:ascii="Arial Narrow" w:eastAsia="Times New Roman" w:hAnsi="Arial Narrow" w:cs="Times New Roman"/>
      <w:b/>
      <w:color w:val="4F4F4F"/>
      <w:sz w:val="40"/>
      <w:szCs w:val="24"/>
    </w:rPr>
  </w:style>
  <w:style w:type="character" w:customStyle="1" w:styleId="HostChar">
    <w:name w:val="Host Char"/>
    <w:basedOn w:val="DefaultParagraphFont"/>
    <w:link w:val="Host"/>
    <w:rsid w:val="00AA37CD"/>
    <w:rPr>
      <w:rFonts w:ascii="Arial Narrow" w:eastAsia="Times New Roman" w:hAnsi="Arial Narrow" w:cs="Times New Roman"/>
      <w:color w:val="07519E"/>
      <w:sz w:val="24"/>
      <w:szCs w:val="24"/>
    </w:rPr>
  </w:style>
  <w:style w:type="character" w:customStyle="1" w:styleId="AttireChar">
    <w:name w:val="Attire Char"/>
    <w:basedOn w:val="DefaultParagraphFont"/>
    <w:link w:val="Attire"/>
    <w:rsid w:val="003518F2"/>
    <w:rPr>
      <w:rFonts w:ascii="Arial Narrow" w:eastAsia="Times New Roman" w:hAnsi="Arial Narrow" w:cs="Times New Roman"/>
      <w:b/>
      <w:color w:val="4F4F4F"/>
      <w:sz w:val="40"/>
      <w:szCs w:val="24"/>
    </w:rPr>
  </w:style>
  <w:style w:type="paragraph" w:customStyle="1" w:styleId="Guest">
    <w:name w:val="Guest"/>
    <w:next w:val="GuestTitle"/>
    <w:link w:val="GuestChar"/>
    <w:qFormat/>
    <w:rsid w:val="00944EF8"/>
    <w:pPr>
      <w:spacing w:before="200" w:after="0" w:line="240" w:lineRule="auto"/>
    </w:pPr>
    <w:rPr>
      <w:rFonts w:ascii="Arial Narrow" w:eastAsia="Times New Roman" w:hAnsi="Arial Narrow" w:cs="Times New Roman"/>
      <w:b/>
      <w:color w:val="4F4F4F"/>
      <w:sz w:val="28"/>
      <w:szCs w:val="24"/>
    </w:rPr>
  </w:style>
  <w:style w:type="paragraph" w:customStyle="1" w:styleId="GuestTitle">
    <w:name w:val="Guest Title"/>
    <w:next w:val="Guest"/>
    <w:qFormat/>
    <w:rsid w:val="00944EF8"/>
    <w:pPr>
      <w:spacing w:before="60" w:after="0" w:line="240" w:lineRule="auto"/>
      <w:ind w:left="-30"/>
    </w:pPr>
    <w:rPr>
      <w:rFonts w:ascii="Arial Narrow" w:eastAsia="Times New Roman" w:hAnsi="Arial Narrow" w:cs="Times New Roman"/>
      <w:color w:val="4F4F4F"/>
      <w:sz w:val="24"/>
      <w:szCs w:val="24"/>
    </w:rPr>
  </w:style>
  <w:style w:type="paragraph" w:customStyle="1" w:styleId="LocationDate">
    <w:name w:val="Location Date"/>
    <w:qFormat/>
    <w:rsid w:val="000579B2"/>
    <w:pPr>
      <w:spacing w:after="120" w:line="240" w:lineRule="auto"/>
    </w:pPr>
    <w:rPr>
      <w:rFonts w:ascii="Arial Narrow" w:eastAsia="Times New Roman" w:hAnsi="Arial Narrow" w:cs="Times New Roman"/>
      <w:b/>
      <w:i/>
      <w:iCs/>
      <w:color w:val="07519E"/>
      <w:sz w:val="36"/>
    </w:rPr>
  </w:style>
  <w:style w:type="paragraph" w:customStyle="1" w:styleId="EndingNotes">
    <w:name w:val="Ending Notes"/>
    <w:basedOn w:val="Normal"/>
    <w:link w:val="EndingNotesChar"/>
    <w:rsid w:val="00B84D65"/>
    <w:pPr>
      <w:spacing w:after="240"/>
    </w:pPr>
    <w:rPr>
      <w:i/>
      <w:vanish/>
      <w:color w:val="07519E"/>
    </w:rPr>
  </w:style>
  <w:style w:type="character" w:customStyle="1" w:styleId="EndingNotesChar">
    <w:name w:val="Ending Notes Char"/>
    <w:basedOn w:val="DefaultParagraphFont"/>
    <w:link w:val="EndingNotes"/>
    <w:rsid w:val="00B84D65"/>
    <w:rPr>
      <w:rFonts w:ascii="Arial Narrow" w:eastAsia="Times New Roman" w:hAnsi="Arial Narrow" w:cs="Times New Roman"/>
      <w:i/>
      <w:vanish/>
      <w:color w:val="07519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3F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F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3F5A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70FD5"/>
    <w:rPr>
      <w:color w:val="808080"/>
    </w:rPr>
  </w:style>
  <w:style w:type="paragraph" w:customStyle="1" w:styleId="Participants">
    <w:name w:val="Participants"/>
    <w:autoRedefine/>
    <w:qFormat/>
    <w:rsid w:val="00BF3C85"/>
    <w:pPr>
      <w:spacing w:before="40" w:after="0" w:line="240" w:lineRule="auto"/>
      <w:ind w:left="-100"/>
    </w:pPr>
    <w:rPr>
      <w:rFonts w:ascii="Arial Narrow" w:eastAsia="Times New Roman" w:hAnsi="Arial Narrow" w:cs="Times New Roman"/>
      <w:color w:val="2BA8E0"/>
      <w:sz w:val="24"/>
      <w:szCs w:val="20"/>
    </w:rPr>
  </w:style>
  <w:style w:type="paragraph" w:customStyle="1" w:styleId="Visitor">
    <w:name w:val="Visitor"/>
    <w:basedOn w:val="Normal"/>
    <w:link w:val="VisitorChar"/>
    <w:qFormat/>
    <w:rsid w:val="003F6EB0"/>
    <w:pPr>
      <w:spacing w:before="40"/>
    </w:pPr>
    <w:rPr>
      <w:i/>
      <w:sz w:val="18"/>
      <w:szCs w:val="20"/>
    </w:rPr>
  </w:style>
  <w:style w:type="paragraph" w:customStyle="1" w:styleId="LocationSubtitle">
    <w:name w:val="Location Subtitle"/>
    <w:basedOn w:val="Normal"/>
    <w:link w:val="LocationSubtitleChar"/>
    <w:qFormat/>
    <w:rsid w:val="006C13E6"/>
    <w:pPr>
      <w:tabs>
        <w:tab w:val="left" w:pos="1440"/>
        <w:tab w:val="right" w:leader="dot" w:pos="10800"/>
      </w:tabs>
      <w:ind w:firstLine="605"/>
    </w:pPr>
    <w:rPr>
      <w:i/>
      <w:color w:val="2BA8E0"/>
      <w:sz w:val="28"/>
    </w:rPr>
  </w:style>
  <w:style w:type="character" w:customStyle="1" w:styleId="VisitorChar">
    <w:name w:val="Visitor Char"/>
    <w:basedOn w:val="DefaultParagraphFont"/>
    <w:link w:val="Visitor"/>
    <w:rsid w:val="003F6EB0"/>
    <w:rPr>
      <w:rFonts w:ascii="Arial Narrow" w:eastAsia="Times New Roman" w:hAnsi="Arial Narrow" w:cs="Times New Roman"/>
      <w:i/>
      <w:sz w:val="18"/>
      <w:szCs w:val="20"/>
    </w:rPr>
  </w:style>
  <w:style w:type="character" w:customStyle="1" w:styleId="LocationSubtitleChar">
    <w:name w:val="Location Subtitle Char"/>
    <w:basedOn w:val="DefaultParagraphFont"/>
    <w:link w:val="LocationSubtitle"/>
    <w:rsid w:val="006C13E6"/>
    <w:rPr>
      <w:rFonts w:ascii="Arial Narrow" w:eastAsia="Times New Roman" w:hAnsi="Arial Narrow" w:cs="Times New Roman"/>
      <w:i/>
      <w:color w:val="2BA8E0"/>
      <w:sz w:val="28"/>
      <w:szCs w:val="24"/>
    </w:rPr>
  </w:style>
  <w:style w:type="paragraph" w:customStyle="1" w:styleId="Agenda-SubLocation">
    <w:name w:val="Agenda-Sub Location"/>
    <w:basedOn w:val="Normal"/>
    <w:next w:val="Agenda-LineItem"/>
    <w:qFormat/>
    <w:rsid w:val="00AE2424"/>
    <w:pPr>
      <w:tabs>
        <w:tab w:val="left" w:pos="720"/>
        <w:tab w:val="right" w:leader="dot" w:pos="10800"/>
      </w:tabs>
      <w:ind w:left="1440" w:hanging="720"/>
    </w:pPr>
    <w:rPr>
      <w:i/>
      <w:color w:val="2BA8E0"/>
      <w:sz w:val="28"/>
    </w:rPr>
  </w:style>
  <w:style w:type="paragraph" w:customStyle="1" w:styleId="Agenda-LineItem">
    <w:name w:val="Agenda-Line Item"/>
    <w:basedOn w:val="Normal"/>
    <w:next w:val="Agenda-Title"/>
    <w:qFormat/>
    <w:rsid w:val="00AE2424"/>
    <w:pPr>
      <w:tabs>
        <w:tab w:val="left" w:pos="720"/>
        <w:tab w:val="right" w:leader="dot" w:pos="10800"/>
      </w:tabs>
      <w:ind w:left="720" w:hanging="720"/>
    </w:pPr>
    <w:rPr>
      <w:color w:val="4F4F4F"/>
    </w:rPr>
  </w:style>
  <w:style w:type="paragraph" w:customStyle="1" w:styleId="Agenda-Title">
    <w:name w:val="Agenda-Title"/>
    <w:aliases w:val="Phone number"/>
    <w:basedOn w:val="Normal"/>
    <w:next w:val="Agenda-LineItem"/>
    <w:qFormat/>
    <w:rsid w:val="00AE2424"/>
    <w:pPr>
      <w:tabs>
        <w:tab w:val="left" w:pos="720"/>
        <w:tab w:val="right" w:leader="dot" w:pos="10800"/>
      </w:tabs>
      <w:ind w:left="720" w:hanging="720"/>
      <w:jc w:val="right"/>
    </w:pPr>
    <w:rPr>
      <w:i/>
      <w:color w:val="4F4F4F"/>
      <w:sz w:val="18"/>
    </w:rPr>
  </w:style>
  <w:style w:type="paragraph" w:customStyle="1" w:styleId="Agenda-Participants">
    <w:name w:val="Agenda-Participants"/>
    <w:basedOn w:val="Normal"/>
    <w:qFormat/>
    <w:rsid w:val="00AE2424"/>
    <w:pPr>
      <w:tabs>
        <w:tab w:val="left" w:pos="720"/>
        <w:tab w:val="right" w:leader="dot" w:pos="10800"/>
      </w:tabs>
      <w:spacing w:before="120"/>
      <w:ind w:left="1440" w:hanging="720"/>
    </w:pPr>
    <w:rPr>
      <w:color w:val="2BA8E0"/>
    </w:rPr>
  </w:style>
  <w:style w:type="paragraph" w:customStyle="1" w:styleId="Agenda-VisitorList">
    <w:name w:val="Agenda-Visitor List"/>
    <w:basedOn w:val="Normal"/>
    <w:qFormat/>
    <w:rsid w:val="00345367"/>
    <w:pPr>
      <w:tabs>
        <w:tab w:val="right" w:pos="2311"/>
      </w:tabs>
      <w:spacing w:before="120"/>
    </w:pPr>
    <w:rPr>
      <w:color w:val="4F4F4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D2440"/>
    <w:pPr>
      <w:tabs>
        <w:tab w:val="center" w:pos="4680"/>
        <w:tab w:val="right" w:pos="9360"/>
      </w:tabs>
      <w:jc w:val="righ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D2440"/>
    <w:rPr>
      <w:rFonts w:ascii="Arial Narrow" w:eastAsia="Times New Roman" w:hAnsi="Arial Narrow" w:cs="Times New Roman"/>
      <w:sz w:val="20"/>
      <w:szCs w:val="24"/>
    </w:rPr>
  </w:style>
  <w:style w:type="paragraph" w:customStyle="1" w:styleId="Secondarylineitem">
    <w:name w:val="Secondary line item"/>
    <w:basedOn w:val="Agenda-Title"/>
    <w:next w:val="Agenda-Title"/>
    <w:qFormat/>
    <w:rsid w:val="00FB5B48"/>
    <w:pPr>
      <w:jc w:val="left"/>
    </w:pPr>
    <w:rPr>
      <w:sz w:val="24"/>
      <w:szCs w:val="36"/>
    </w:rPr>
  </w:style>
  <w:style w:type="character" w:customStyle="1" w:styleId="GuestChar">
    <w:name w:val="Guest Char"/>
    <w:basedOn w:val="DefaultParagraphFont"/>
    <w:link w:val="Guest"/>
    <w:rsid w:val="005D04DC"/>
    <w:rPr>
      <w:rFonts w:ascii="Arial Narrow" w:eastAsia="Times New Roman" w:hAnsi="Arial Narrow" w:cs="Times New Roman"/>
      <w:b/>
      <w:color w:val="4F4F4F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8C1C20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8C1C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SKSP\Downloads\Agenda%20Template.%20AL9-23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c8e8b8-3807-40a6-bc6e-ffcc719d3349">
      <Terms xmlns="http://schemas.microsoft.com/office/infopath/2007/PartnerControls"/>
    </lcf76f155ced4ddcb4097134ff3c332f>
    <TaxCatchAll xmlns="7df99278-cc97-4ab0-91c6-78683fa7b94d" xsi:nil="true"/>
    <SharedWithUsers xmlns="7df99278-cc97-4ab0-91c6-78683fa7b94d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2217F3D5AE249A9165A169B12B67C" ma:contentTypeVersion="12" ma:contentTypeDescription="Create a new document." ma:contentTypeScope="" ma:versionID="c726862c9502d423ea918c4a495f26e2">
  <xsd:schema xmlns:xsd="http://www.w3.org/2001/XMLSchema" xmlns:xs="http://www.w3.org/2001/XMLSchema" xmlns:p="http://schemas.microsoft.com/office/2006/metadata/properties" xmlns:ns2="f5c8e8b8-3807-40a6-bc6e-ffcc719d3349" xmlns:ns3="7df99278-cc97-4ab0-91c6-78683fa7b94d" targetNamespace="http://schemas.microsoft.com/office/2006/metadata/properties" ma:root="true" ma:fieldsID="e1881fe768105319a78e559d18ac941c" ns2:_="" ns3:_="">
    <xsd:import namespace="f5c8e8b8-3807-40a6-bc6e-ffcc719d3349"/>
    <xsd:import namespace="7df99278-cc97-4ab0-91c6-78683fa7b9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8e8b8-3807-40a6-bc6e-ffcc719d3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b78db39-37aa-4e28-bb7e-9642684d4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99278-cc97-4ab0-91c6-78683fa7b9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78c1e3a-b1fd-4aee-a0e6-2e37f618c6ed}" ma:internalName="TaxCatchAll" ma:showField="CatchAllData" ma:web="7df99278-cc97-4ab0-91c6-78683fa7b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86BE9-51AB-405C-8E55-14D292879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52718-D3B5-4B79-B12D-3941C54CCC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F2B473-F047-44E6-BB84-19BFE2EEE42A}">
  <ds:schemaRefs>
    <ds:schemaRef ds:uri="http://schemas.microsoft.com/office/2006/metadata/properties"/>
    <ds:schemaRef ds:uri="http://schemas.microsoft.com/office/infopath/2007/PartnerControls"/>
    <ds:schemaRef ds:uri="f5c8e8b8-3807-40a6-bc6e-ffcc719d3349"/>
    <ds:schemaRef ds:uri="7df99278-cc97-4ab0-91c6-78683fa7b94d"/>
  </ds:schemaRefs>
</ds:datastoreItem>
</file>

<file path=customXml/itemProps4.xml><?xml version="1.0" encoding="utf-8"?>
<ds:datastoreItem xmlns:ds="http://schemas.openxmlformats.org/officeDocument/2006/customXml" ds:itemID="{EEC36580-D3A9-4F3E-88C3-CB2E62C7C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c8e8b8-3807-40a6-bc6e-ffcc719d3349"/>
    <ds:schemaRef ds:uri="7df99278-cc97-4ab0-91c6-78683fa7b9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Template. AL9-23v3</Template>
  <TotalTime>327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INL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P. Lusk</dc:creator>
  <cp:lastModifiedBy>Sarah P. Lusk</cp:lastModifiedBy>
  <cp:revision>7</cp:revision>
  <cp:lastPrinted>2021-05-24T18:11:00Z</cp:lastPrinted>
  <dcterms:created xsi:type="dcterms:W3CDTF">2023-11-14T16:27:00Z</dcterms:created>
  <dcterms:modified xsi:type="dcterms:W3CDTF">2023-11-14T22:04:00Z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0x0101009432217F3D5AE249A9165A169B12B67C</vt:lpwstr>
  </property>
  <property fmtid="{D5CDD505-2E9C-101B-9397-08002B2CF9AE}" pid="3" name="MediaServiceImageTags">
    <vt:lpwstr/>
  </property>
</Properties>
</file>